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817F5D" w14:textId="20E756A9" w:rsidR="0095324D" w:rsidRDefault="001D0629" w:rsidP="00E948F9">
      <w:pPr>
        <w:spacing w:beforeLines="50" w:before="156" w:afterLines="50" w:after="156" w:line="480" w:lineRule="auto"/>
        <w:jc w:val="center"/>
        <w:rPr>
          <w:rFonts w:ascii="VW Head Office" w:eastAsia="汉仪旗黑-80S" w:hAnsi="VW Head Office"/>
          <w:sz w:val="24"/>
        </w:rPr>
      </w:pPr>
      <w:bookmarkStart w:id="0" w:name="OLE_LINK1"/>
      <w:bookmarkStart w:id="1" w:name="OLE_LINK2"/>
      <w:r>
        <w:rPr>
          <w:rFonts w:ascii="VW Head Office" w:eastAsia="汉仪旗黑-80S" w:hAnsi="VW Head Office" w:hint="eastAsia"/>
          <w:sz w:val="24"/>
        </w:rPr>
        <w:t>气量不凡</w:t>
      </w:r>
      <w:r w:rsidR="00082F5A">
        <w:rPr>
          <w:rFonts w:ascii="VW Head Office" w:eastAsia="汉仪旗黑-80S" w:hAnsi="VW Head Office" w:hint="eastAsia"/>
          <w:sz w:val="24"/>
        </w:rPr>
        <w:t xml:space="preserve"> </w:t>
      </w:r>
      <w:r w:rsidR="002778D6">
        <w:rPr>
          <w:rFonts w:ascii="VW Head Office" w:eastAsia="汉仪旗黑-80S" w:hAnsi="VW Head Office" w:hint="eastAsia"/>
          <w:sz w:val="24"/>
        </w:rPr>
        <w:t>纯正德系</w:t>
      </w:r>
      <w:r w:rsidR="00AF4E45">
        <w:rPr>
          <w:rFonts w:ascii="VW Head Office" w:eastAsia="汉仪旗黑-80S" w:hAnsi="VW Head Office" w:hint="eastAsia"/>
          <w:sz w:val="24"/>
        </w:rPr>
        <w:t>SUV Tharu</w:t>
      </w:r>
      <w:r w:rsidR="00082F5A">
        <w:rPr>
          <w:rFonts w:ascii="VW Head Office" w:eastAsia="汉仪旗黑-80S" w:hAnsi="VW Head Office" w:hint="eastAsia"/>
          <w:sz w:val="24"/>
        </w:rPr>
        <w:t>途岳</w:t>
      </w:r>
      <w:r w:rsidR="00FF74A7">
        <w:rPr>
          <w:rFonts w:ascii="VW Head Office" w:eastAsia="汉仪旗黑-80S" w:hAnsi="VW Head Office" w:hint="eastAsia"/>
          <w:sz w:val="24"/>
        </w:rPr>
        <w:t>树立</w:t>
      </w:r>
      <w:r w:rsidR="0067088D">
        <w:rPr>
          <w:rFonts w:ascii="VW Head Office" w:eastAsia="汉仪旗黑-80S" w:hAnsi="VW Head Office" w:hint="eastAsia"/>
          <w:sz w:val="24"/>
        </w:rPr>
        <w:t>品质出行新典范</w:t>
      </w:r>
    </w:p>
    <w:bookmarkEnd w:id="0"/>
    <w:bookmarkEnd w:id="1"/>
    <w:p w14:paraId="4A8E4899" w14:textId="05C4EC2D" w:rsidR="00AE46EC" w:rsidRPr="00AE46EC" w:rsidRDefault="00AE46EC" w:rsidP="00AE46EC">
      <w:pPr>
        <w:jc w:val="left"/>
        <w:rPr>
          <w:rFonts w:ascii="VW Text Office" w:eastAsia="汉仪旗黑-60S" w:hAnsi="VW Text Office"/>
          <w:szCs w:val="21"/>
        </w:rPr>
      </w:pPr>
    </w:p>
    <w:p w14:paraId="5BBF9152" w14:textId="20C4FE0C" w:rsidR="00967940" w:rsidRDefault="00164E93" w:rsidP="00164E93">
      <w:pPr>
        <w:ind w:firstLineChars="202" w:firstLine="424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近年来，</w:t>
      </w:r>
      <w:r w:rsidR="00FF74A7">
        <w:rPr>
          <w:rFonts w:ascii="VW Text Office" w:eastAsia="汉仪旗黑-60S" w:hAnsi="VW Text Office" w:hint="eastAsia"/>
          <w:szCs w:val="21"/>
        </w:rPr>
        <w:t>伴随着</w:t>
      </w:r>
      <w:r w:rsidR="00FF74A7">
        <w:rPr>
          <w:rFonts w:ascii="VW Text Office" w:eastAsia="汉仪旗黑-60S" w:hAnsi="VW Text Office" w:hint="eastAsia"/>
          <w:szCs w:val="21"/>
        </w:rPr>
        <w:t>SUV</w:t>
      </w:r>
      <w:r w:rsidR="00FF74A7">
        <w:rPr>
          <w:rFonts w:ascii="VW Text Office" w:eastAsia="汉仪旗黑-60S" w:hAnsi="VW Text Office" w:hint="eastAsia"/>
          <w:szCs w:val="21"/>
        </w:rPr>
        <w:t>市场的日趋成熟，</w:t>
      </w:r>
      <w:r w:rsidR="00174A10">
        <w:rPr>
          <w:rFonts w:ascii="VW Text Office" w:eastAsia="汉仪旗黑-60S" w:hAnsi="VW Text Office" w:hint="eastAsia"/>
          <w:szCs w:val="21"/>
        </w:rPr>
        <w:t>一批追求纯正</w:t>
      </w:r>
      <w:r w:rsidR="00174A10">
        <w:rPr>
          <w:rFonts w:ascii="VW Text Office" w:eastAsia="汉仪旗黑-60S" w:hAnsi="VW Text Office" w:hint="eastAsia"/>
          <w:szCs w:val="21"/>
        </w:rPr>
        <w:t>SUV</w:t>
      </w:r>
      <w:r w:rsidR="006F1CB6">
        <w:rPr>
          <w:rFonts w:ascii="VW Text Office" w:eastAsia="汉仪旗黑-60S" w:hAnsi="VW Text Office" w:hint="eastAsia"/>
          <w:szCs w:val="21"/>
        </w:rPr>
        <w:t>用车体验</w:t>
      </w:r>
      <w:r w:rsidR="00174A10">
        <w:rPr>
          <w:rFonts w:ascii="VW Text Office" w:eastAsia="汉仪旗黑-60S" w:hAnsi="VW Text Office" w:hint="eastAsia"/>
          <w:szCs w:val="21"/>
        </w:rPr>
        <w:t>的</w:t>
      </w:r>
      <w:r w:rsidR="00F658F9">
        <w:rPr>
          <w:rFonts w:ascii="VW Text Office" w:eastAsia="汉仪旗黑-60S" w:hAnsi="VW Text Office" w:hint="eastAsia"/>
          <w:szCs w:val="21"/>
        </w:rPr>
        <w:t>“</w:t>
      </w:r>
      <w:r w:rsidR="00F658F9">
        <w:rPr>
          <w:rFonts w:ascii="VW Text Office" w:eastAsia="汉仪旗黑-60S" w:hAnsi="VW Text Office" w:hint="eastAsia"/>
          <w:szCs w:val="21"/>
        </w:rPr>
        <w:t>SUV</w:t>
      </w:r>
      <w:r w:rsidR="00F658F9">
        <w:rPr>
          <w:rFonts w:ascii="VW Text Office" w:eastAsia="汉仪旗黑-60S" w:hAnsi="VW Text Office" w:hint="eastAsia"/>
          <w:szCs w:val="21"/>
        </w:rPr>
        <w:t>原住民”</w:t>
      </w:r>
      <w:r w:rsidR="00C05435">
        <w:rPr>
          <w:rFonts w:ascii="VW Text Office" w:eastAsia="汉仪旗黑-60S" w:hAnsi="VW Text Office" w:hint="eastAsia"/>
          <w:szCs w:val="21"/>
        </w:rPr>
        <w:t>涌现出来。</w:t>
      </w:r>
      <w:r w:rsidR="00C31E58">
        <w:rPr>
          <w:rFonts w:ascii="VW Text Office" w:eastAsia="汉仪旗黑-60S" w:hAnsi="VW Text Office" w:hint="eastAsia"/>
          <w:szCs w:val="21"/>
        </w:rPr>
        <w:t>TA</w:t>
      </w:r>
      <w:r w:rsidR="00C31E58">
        <w:rPr>
          <w:rFonts w:ascii="VW Text Office" w:eastAsia="汉仪旗黑-60S" w:hAnsi="VW Text Office" w:hint="eastAsia"/>
          <w:szCs w:val="21"/>
        </w:rPr>
        <w:t>们青睐</w:t>
      </w:r>
      <w:r w:rsidR="006C764B">
        <w:rPr>
          <w:rFonts w:ascii="VW Text Office" w:eastAsia="汉仪旗黑-60S" w:hAnsi="VW Text Office" w:hint="eastAsia"/>
          <w:szCs w:val="21"/>
        </w:rPr>
        <w:t>SUV</w:t>
      </w:r>
      <w:r w:rsidR="00B528DB">
        <w:rPr>
          <w:rFonts w:ascii="VW Text Office" w:eastAsia="汉仪旗黑-60S" w:hAnsi="VW Text Office" w:hint="eastAsia"/>
          <w:szCs w:val="21"/>
        </w:rPr>
        <w:t>车型</w:t>
      </w:r>
      <w:r w:rsidR="00C31E58">
        <w:rPr>
          <w:rFonts w:ascii="VW Text Office" w:eastAsia="汉仪旗黑-60S" w:hAnsi="VW Text Office" w:hint="eastAsia"/>
          <w:szCs w:val="21"/>
        </w:rPr>
        <w:t>硬朗的</w:t>
      </w:r>
      <w:r>
        <w:rPr>
          <w:rFonts w:ascii="VW Text Office" w:eastAsia="汉仪旗黑-60S" w:hAnsi="VW Text Office" w:hint="eastAsia"/>
          <w:szCs w:val="21"/>
        </w:rPr>
        <w:t>外观</w:t>
      </w:r>
      <w:r w:rsidR="004C1BA9">
        <w:rPr>
          <w:rFonts w:ascii="VW Text Office" w:eastAsia="汉仪旗黑-60S" w:hAnsi="VW Text Office" w:hint="eastAsia"/>
          <w:szCs w:val="21"/>
        </w:rPr>
        <w:t>和</w:t>
      </w:r>
      <w:r>
        <w:rPr>
          <w:rFonts w:ascii="VW Text Office" w:eastAsia="汉仪旗黑-60S" w:hAnsi="VW Text Office" w:hint="eastAsia"/>
          <w:szCs w:val="21"/>
        </w:rPr>
        <w:t>出众</w:t>
      </w:r>
      <w:r w:rsidR="004C1BA9">
        <w:rPr>
          <w:rFonts w:ascii="VW Text Office" w:eastAsia="汉仪旗黑-60S" w:hAnsi="VW Text Office" w:hint="eastAsia"/>
          <w:szCs w:val="21"/>
        </w:rPr>
        <w:t>的驾驶性能</w:t>
      </w:r>
      <w:r w:rsidR="006C764B">
        <w:rPr>
          <w:rFonts w:ascii="VW Text Office" w:eastAsia="汉仪旗黑-60S" w:hAnsi="VW Text Office" w:hint="eastAsia"/>
          <w:szCs w:val="21"/>
        </w:rPr>
        <w:t>，</w:t>
      </w:r>
      <w:r w:rsidR="004C1BA9">
        <w:rPr>
          <w:rFonts w:ascii="VW Text Office" w:eastAsia="汉仪旗黑-60S" w:hAnsi="VW Text Office" w:hint="eastAsia"/>
          <w:szCs w:val="21"/>
        </w:rPr>
        <w:t>同样</w:t>
      </w:r>
      <w:r>
        <w:rPr>
          <w:rFonts w:ascii="VW Text Office" w:eastAsia="汉仪旗黑-60S" w:hAnsi="VW Text Office" w:hint="eastAsia"/>
          <w:szCs w:val="21"/>
        </w:rPr>
        <w:t>也</w:t>
      </w:r>
      <w:r w:rsidR="004C1BA9">
        <w:rPr>
          <w:rFonts w:ascii="VW Text Office" w:eastAsia="汉仪旗黑-60S" w:hAnsi="VW Text Office" w:hint="eastAsia"/>
          <w:szCs w:val="21"/>
        </w:rPr>
        <w:t>欣赏</w:t>
      </w:r>
      <w:r w:rsidR="00884FB1">
        <w:rPr>
          <w:rFonts w:ascii="VW Text Office" w:eastAsia="汉仪旗黑-60S" w:hAnsi="VW Text Office" w:hint="eastAsia"/>
          <w:szCs w:val="21"/>
        </w:rPr>
        <w:t>SUV</w:t>
      </w:r>
      <w:r w:rsidR="00884FB1">
        <w:rPr>
          <w:rFonts w:ascii="VW Text Office" w:eastAsia="汉仪旗黑-60S" w:hAnsi="VW Text Office" w:hint="eastAsia"/>
          <w:szCs w:val="21"/>
        </w:rPr>
        <w:t>车型</w:t>
      </w:r>
      <w:r w:rsidR="00FF74A7">
        <w:rPr>
          <w:rFonts w:ascii="VW Text Office" w:eastAsia="汉仪旗黑-60S" w:hAnsi="VW Text Office" w:hint="eastAsia"/>
          <w:szCs w:val="21"/>
        </w:rPr>
        <w:t>与生俱来</w:t>
      </w:r>
      <w:r w:rsidR="00884FB1">
        <w:rPr>
          <w:rFonts w:ascii="VW Text Office" w:eastAsia="汉仪旗黑-60S" w:hAnsi="VW Text Office" w:hint="eastAsia"/>
          <w:szCs w:val="21"/>
        </w:rPr>
        <w:t>的</w:t>
      </w:r>
      <w:r w:rsidR="00E7774D">
        <w:rPr>
          <w:rFonts w:ascii="VW Text Office" w:eastAsia="汉仪旗黑-60S" w:hAnsi="VW Text Office" w:hint="eastAsia"/>
          <w:szCs w:val="21"/>
        </w:rPr>
        <w:t>宽宏“气量”</w:t>
      </w:r>
      <w:r w:rsidR="000E343F">
        <w:rPr>
          <w:rFonts w:ascii="VW Text Office" w:eastAsia="汉仪旗黑-60S" w:hAnsi="VW Text Office" w:hint="eastAsia"/>
          <w:szCs w:val="21"/>
        </w:rPr>
        <w:t>。</w:t>
      </w:r>
      <w:r>
        <w:rPr>
          <w:rFonts w:ascii="VW Text Office" w:eastAsia="汉仪旗黑-60S" w:hAnsi="VW Text Office" w:hint="eastAsia"/>
          <w:szCs w:val="21"/>
        </w:rPr>
        <w:t>作为一款集景观视野、灵活空间与舒适体验于一身的纯正德系</w:t>
      </w:r>
      <w:r>
        <w:rPr>
          <w:rFonts w:ascii="VW Text Office" w:eastAsia="汉仪旗黑-60S" w:hAnsi="VW Text Office" w:hint="eastAsia"/>
          <w:szCs w:val="21"/>
        </w:rPr>
        <w:t>SUV</w:t>
      </w:r>
      <w:r>
        <w:rPr>
          <w:rFonts w:ascii="VW Text Office" w:eastAsia="汉仪旗黑-60S" w:hAnsi="VW Text Office" w:hint="eastAsia"/>
          <w:szCs w:val="21"/>
        </w:rPr>
        <w:t>，</w:t>
      </w:r>
      <w:r w:rsidR="00DB244D">
        <w:rPr>
          <w:rFonts w:ascii="VW Text Office" w:eastAsia="汉仪旗黑-60S" w:hAnsi="VW Text Office" w:hint="eastAsia"/>
          <w:szCs w:val="21"/>
        </w:rPr>
        <w:t>上汽大众</w:t>
      </w:r>
      <w:r w:rsidR="00991855" w:rsidRPr="00AE46EC">
        <w:rPr>
          <w:rFonts w:ascii="VW Text Office" w:eastAsia="汉仪旗黑-60S" w:hAnsi="VW Text Office"/>
          <w:szCs w:val="21"/>
        </w:rPr>
        <w:t>Tharu</w:t>
      </w:r>
      <w:r w:rsidR="00991855">
        <w:rPr>
          <w:rFonts w:ascii="VW Text Office" w:eastAsia="汉仪旗黑-60S" w:hAnsi="VW Text Office" w:hint="eastAsia"/>
          <w:szCs w:val="21"/>
        </w:rPr>
        <w:t>途岳</w:t>
      </w:r>
      <w:r w:rsidR="00FF74A7">
        <w:rPr>
          <w:rFonts w:ascii="VW Text Office" w:eastAsia="汉仪旗黑-60S" w:hAnsi="VW Text Office" w:hint="eastAsia"/>
          <w:szCs w:val="21"/>
        </w:rPr>
        <w:t>将成为</w:t>
      </w:r>
      <w:r w:rsidR="008A5784">
        <w:rPr>
          <w:rFonts w:ascii="VW Text Office" w:eastAsia="汉仪旗黑-60S" w:hAnsi="VW Text Office" w:hint="eastAsia"/>
          <w:szCs w:val="21"/>
        </w:rPr>
        <w:t>这群</w:t>
      </w:r>
      <w:r w:rsidR="008A5784">
        <w:rPr>
          <w:rFonts w:ascii="VW Text Office" w:eastAsia="汉仪旗黑-60S" w:hAnsi="VW Text Office" w:hint="eastAsia"/>
          <w:szCs w:val="21"/>
        </w:rPr>
        <w:t>SUV</w:t>
      </w:r>
      <w:r w:rsidR="008A5784">
        <w:rPr>
          <w:rFonts w:ascii="VW Text Office" w:eastAsia="汉仪旗黑-60S" w:hAnsi="VW Text Office" w:hint="eastAsia"/>
          <w:szCs w:val="21"/>
        </w:rPr>
        <w:t>拥趸</w:t>
      </w:r>
      <w:r w:rsidR="009812DC">
        <w:rPr>
          <w:rFonts w:ascii="VW Text Office" w:eastAsia="汉仪旗黑-60S" w:hAnsi="VW Text Office" w:hint="eastAsia"/>
          <w:szCs w:val="21"/>
        </w:rPr>
        <w:t>的</w:t>
      </w:r>
      <w:r w:rsidR="005B6933">
        <w:rPr>
          <w:rFonts w:ascii="VW Text Office" w:eastAsia="汉仪旗黑-60S" w:hAnsi="VW Text Office" w:hint="eastAsia"/>
          <w:szCs w:val="21"/>
        </w:rPr>
        <w:t>优质之选</w:t>
      </w:r>
      <w:r w:rsidR="00991855" w:rsidRPr="00AE46EC">
        <w:rPr>
          <w:rFonts w:ascii="VW Text Office" w:eastAsia="汉仪旗黑-60S" w:hAnsi="VW Text Office" w:hint="eastAsia"/>
          <w:szCs w:val="21"/>
        </w:rPr>
        <w:t>。</w:t>
      </w:r>
    </w:p>
    <w:p w14:paraId="02B6CBE7" w14:textId="712BB5DA" w:rsidR="00C5437D" w:rsidRDefault="00E43FC8" w:rsidP="00C5437D">
      <w:pPr>
        <w:jc w:val="center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/>
          <w:noProof/>
          <w:szCs w:val="21"/>
        </w:rPr>
        <w:drawing>
          <wp:inline distT="0" distB="0" distL="0" distR="0" wp14:anchorId="2E75C9E6" wp14:editId="33685685">
            <wp:extent cx="3818641" cy="2160000"/>
            <wp:effectExtent l="0" t="0" r="0" b="0"/>
            <wp:docPr id="4" name="图片 4" descr="C:\Users\adminec788\Desktop\途岳产品图\1.美图\Tharu-B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ec788\Desktop\途岳产品图\1.美图\Tharu-BS-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4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CF52" w14:textId="77777777" w:rsidR="007F4427" w:rsidRDefault="007F4427" w:rsidP="007555A4">
      <w:pPr>
        <w:jc w:val="left"/>
        <w:rPr>
          <w:rFonts w:ascii="VW Text Office" w:eastAsia="汉仪旗黑-60S" w:hAnsi="VW Text Office"/>
          <w:szCs w:val="21"/>
        </w:rPr>
      </w:pPr>
    </w:p>
    <w:p w14:paraId="541AC1F3" w14:textId="150FFAB1" w:rsidR="003D3CF7" w:rsidRPr="0072724B" w:rsidRDefault="0056025D" w:rsidP="0072724B">
      <w:pPr>
        <w:jc w:val="left"/>
        <w:rPr>
          <w:rFonts w:ascii="VW Text Office" w:eastAsia="汉仪旗黑-60S" w:hAnsi="VW Text Office"/>
          <w:b/>
        </w:rPr>
      </w:pPr>
      <w:r>
        <w:rPr>
          <w:rFonts w:ascii="VW Text Office" w:eastAsia="汉仪旗黑-60S" w:hAnsi="VW Text Office" w:hint="eastAsia"/>
          <w:b/>
        </w:rPr>
        <w:t>经典座舱布局</w:t>
      </w:r>
      <w:r>
        <w:rPr>
          <w:rFonts w:ascii="VW Text Office" w:eastAsia="汉仪旗黑-60S" w:hAnsi="VW Text Office" w:hint="eastAsia"/>
          <w:b/>
        </w:rPr>
        <w:t xml:space="preserve"> </w:t>
      </w:r>
      <w:r>
        <w:rPr>
          <w:rFonts w:ascii="VW Text Office" w:eastAsia="汉仪旗黑-60S" w:hAnsi="VW Text Office" w:hint="eastAsia"/>
          <w:b/>
        </w:rPr>
        <w:t>畅享纯正</w:t>
      </w:r>
      <w:r>
        <w:rPr>
          <w:rFonts w:ascii="VW Text Office" w:eastAsia="汉仪旗黑-60S" w:hAnsi="VW Text Office" w:hint="eastAsia"/>
          <w:b/>
        </w:rPr>
        <w:t>SUV</w:t>
      </w:r>
      <w:r>
        <w:rPr>
          <w:rFonts w:ascii="VW Text Office" w:eastAsia="汉仪旗黑-60S" w:hAnsi="VW Text Office" w:hint="eastAsia"/>
          <w:b/>
        </w:rPr>
        <w:t>驾乘体验</w:t>
      </w:r>
    </w:p>
    <w:p w14:paraId="15089B88" w14:textId="79A95BF6" w:rsidR="004957E7" w:rsidRDefault="002E7E02" w:rsidP="00532AD1">
      <w:pPr>
        <w:ind w:firstLineChars="200" w:firstLine="420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Tharu</w:t>
      </w:r>
      <w:r>
        <w:rPr>
          <w:rFonts w:ascii="VW Text Office" w:eastAsia="汉仪旗黑-60S" w:hAnsi="VW Text Office" w:hint="eastAsia"/>
          <w:szCs w:val="21"/>
        </w:rPr>
        <w:t>途岳</w:t>
      </w:r>
      <w:r w:rsidR="004E7A6C">
        <w:rPr>
          <w:rFonts w:ascii="VW Text Office" w:eastAsia="汉仪旗黑-60S" w:hAnsi="VW Text Office" w:hint="eastAsia"/>
          <w:szCs w:val="21"/>
        </w:rPr>
        <w:t>的</w:t>
      </w:r>
      <w:r w:rsidR="004E7A6C" w:rsidRPr="004E7A6C">
        <w:rPr>
          <w:rFonts w:ascii="VW Text Office" w:eastAsia="汉仪旗黑-60S" w:hAnsi="VW Text Office" w:hint="eastAsia"/>
          <w:szCs w:val="21"/>
        </w:rPr>
        <w:t>长</w:t>
      </w:r>
      <w:r w:rsidR="003D3CF7">
        <w:rPr>
          <w:rFonts w:ascii="VW Text Office" w:eastAsia="汉仪旗黑-60S" w:hAnsi="VW Text Office" w:hint="eastAsia"/>
          <w:szCs w:val="21"/>
        </w:rPr>
        <w:t>、</w:t>
      </w:r>
      <w:r w:rsidR="004E7A6C" w:rsidRPr="004E7A6C">
        <w:rPr>
          <w:rFonts w:ascii="VW Text Office" w:eastAsia="汉仪旗黑-60S" w:hAnsi="VW Text Office" w:hint="eastAsia"/>
          <w:szCs w:val="21"/>
        </w:rPr>
        <w:t>宽</w:t>
      </w:r>
      <w:r w:rsidR="003D3CF7">
        <w:rPr>
          <w:rFonts w:ascii="VW Text Office" w:eastAsia="汉仪旗黑-60S" w:hAnsi="VW Text Office" w:hint="eastAsia"/>
          <w:szCs w:val="21"/>
        </w:rPr>
        <w:t>、</w:t>
      </w:r>
      <w:r w:rsidR="004E7A6C" w:rsidRPr="004E7A6C">
        <w:rPr>
          <w:rFonts w:ascii="VW Text Office" w:eastAsia="汉仪旗黑-60S" w:hAnsi="VW Text Office" w:hint="eastAsia"/>
          <w:szCs w:val="21"/>
        </w:rPr>
        <w:t>高分别达到</w:t>
      </w:r>
      <w:r w:rsidR="006A1153" w:rsidRPr="006A1153">
        <w:rPr>
          <w:rFonts w:ascii="VW Text Office" w:eastAsia="汉仪旗黑-60S" w:hAnsi="VW Text Office"/>
          <w:szCs w:val="21"/>
        </w:rPr>
        <w:t>4</w:t>
      </w:r>
      <w:r w:rsidR="00662C0F">
        <w:rPr>
          <w:rFonts w:ascii="VW Text Office" w:eastAsia="汉仪旗黑-60S" w:hAnsi="VW Text Office" w:hint="eastAsia"/>
          <w:szCs w:val="21"/>
        </w:rPr>
        <w:t>,</w:t>
      </w:r>
      <w:r w:rsidR="005973E3" w:rsidRPr="006A1153">
        <w:rPr>
          <w:rFonts w:ascii="VW Text Office" w:eastAsia="汉仪旗黑-60S" w:hAnsi="VW Text Office"/>
          <w:szCs w:val="21"/>
        </w:rPr>
        <w:t>45</w:t>
      </w:r>
      <w:r w:rsidR="005973E3">
        <w:rPr>
          <w:rFonts w:ascii="VW Text Office" w:eastAsia="汉仪旗黑-60S" w:hAnsi="VW Text Office" w:hint="eastAsia"/>
          <w:szCs w:val="21"/>
        </w:rPr>
        <w:t>3</w:t>
      </w:r>
      <w:r w:rsidR="005973E3" w:rsidRPr="006A1153">
        <w:rPr>
          <w:rFonts w:ascii="VW Text Office" w:eastAsia="汉仪旗黑-60S" w:hAnsi="VW Text Office"/>
          <w:szCs w:val="21"/>
        </w:rPr>
        <w:t>mm</w:t>
      </w:r>
      <w:r w:rsidR="006A1153">
        <w:rPr>
          <w:rFonts w:ascii="VW Text Office" w:eastAsia="汉仪旗黑-60S" w:hAnsi="VW Text Office" w:hint="eastAsia"/>
          <w:szCs w:val="21"/>
        </w:rPr>
        <w:t>、</w:t>
      </w:r>
      <w:r w:rsidR="006A1153" w:rsidRPr="006A1153">
        <w:rPr>
          <w:rFonts w:ascii="VW Text Office" w:eastAsia="汉仪旗黑-60S" w:hAnsi="VW Text Office"/>
          <w:szCs w:val="21"/>
        </w:rPr>
        <w:t>1</w:t>
      </w:r>
      <w:r w:rsidR="00662C0F">
        <w:rPr>
          <w:rFonts w:ascii="VW Text Office" w:eastAsia="汉仪旗黑-60S" w:hAnsi="VW Text Office" w:hint="eastAsia"/>
          <w:szCs w:val="21"/>
        </w:rPr>
        <w:t>,</w:t>
      </w:r>
      <w:r w:rsidR="006A1153" w:rsidRPr="006A1153">
        <w:rPr>
          <w:rFonts w:ascii="VW Text Office" w:eastAsia="汉仪旗黑-60S" w:hAnsi="VW Text Office"/>
          <w:szCs w:val="21"/>
        </w:rPr>
        <w:t>841mm</w:t>
      </w:r>
      <w:r w:rsidR="006A1153">
        <w:rPr>
          <w:rFonts w:ascii="VW Text Office" w:eastAsia="汉仪旗黑-60S" w:hAnsi="VW Text Office" w:hint="eastAsia"/>
          <w:szCs w:val="21"/>
        </w:rPr>
        <w:t>、</w:t>
      </w:r>
      <w:r w:rsidR="006A1153" w:rsidRPr="006A1153">
        <w:rPr>
          <w:rFonts w:ascii="VW Text Office" w:eastAsia="汉仪旗黑-60S" w:hAnsi="VW Text Office"/>
          <w:szCs w:val="21"/>
        </w:rPr>
        <w:t>1</w:t>
      </w:r>
      <w:r w:rsidR="00DD66E4">
        <w:rPr>
          <w:rFonts w:ascii="VW Text Office" w:eastAsia="汉仪旗黑-60S" w:hAnsi="VW Text Office" w:hint="eastAsia"/>
          <w:szCs w:val="21"/>
        </w:rPr>
        <w:t>,</w:t>
      </w:r>
      <w:r w:rsidR="005973E3" w:rsidRPr="006A1153">
        <w:rPr>
          <w:rFonts w:ascii="VW Text Office" w:eastAsia="汉仪旗黑-60S" w:hAnsi="VW Text Office"/>
          <w:szCs w:val="21"/>
        </w:rPr>
        <w:t>6</w:t>
      </w:r>
      <w:r w:rsidR="005973E3">
        <w:rPr>
          <w:rFonts w:ascii="VW Text Office" w:eastAsia="汉仪旗黑-60S" w:hAnsi="VW Text Office" w:hint="eastAsia"/>
          <w:szCs w:val="21"/>
        </w:rPr>
        <w:t>32</w:t>
      </w:r>
      <w:r w:rsidR="005973E3" w:rsidRPr="006A1153">
        <w:rPr>
          <w:rFonts w:ascii="VW Text Office" w:eastAsia="汉仪旗黑-60S" w:hAnsi="VW Text Office"/>
          <w:szCs w:val="21"/>
        </w:rPr>
        <w:t>mm</w:t>
      </w:r>
      <w:r w:rsidR="00792EBB">
        <w:rPr>
          <w:rFonts w:ascii="VW Text Office" w:eastAsia="汉仪旗黑-60S" w:hAnsi="VW Text Office" w:hint="eastAsia"/>
          <w:szCs w:val="21"/>
        </w:rPr>
        <w:t>，</w:t>
      </w:r>
      <w:r w:rsidR="00792EBB" w:rsidRPr="00792EBB">
        <w:rPr>
          <w:rFonts w:ascii="VW Text Office" w:eastAsia="汉仪旗黑-60S" w:hAnsi="VW Text Office" w:hint="eastAsia"/>
          <w:szCs w:val="21"/>
        </w:rPr>
        <w:t>轴距</w:t>
      </w:r>
      <w:r w:rsidR="0095594D">
        <w:rPr>
          <w:rFonts w:ascii="VW Text Office" w:eastAsia="汉仪旗黑-60S" w:hAnsi="VW Text Office" w:hint="eastAsia"/>
          <w:szCs w:val="21"/>
        </w:rPr>
        <w:t>长达</w:t>
      </w:r>
      <w:r w:rsidR="00792EBB" w:rsidRPr="00792EBB">
        <w:rPr>
          <w:rFonts w:ascii="VW Text Office" w:eastAsia="汉仪旗黑-60S" w:hAnsi="VW Text Office" w:hint="eastAsia"/>
          <w:szCs w:val="21"/>
        </w:rPr>
        <w:t>2</w:t>
      </w:r>
      <w:r w:rsidR="00662C0F">
        <w:rPr>
          <w:rFonts w:ascii="VW Text Office" w:eastAsia="汉仪旗黑-60S" w:hAnsi="VW Text Office" w:hint="eastAsia"/>
          <w:szCs w:val="21"/>
        </w:rPr>
        <w:t>,</w:t>
      </w:r>
      <w:r w:rsidR="00792EBB" w:rsidRPr="00792EBB">
        <w:rPr>
          <w:rFonts w:ascii="VW Text Office" w:eastAsia="汉仪旗黑-60S" w:hAnsi="VW Text Office" w:hint="eastAsia"/>
          <w:szCs w:val="21"/>
        </w:rPr>
        <w:t>680</w:t>
      </w:r>
      <w:r w:rsidR="0087239B" w:rsidRPr="0087239B">
        <w:t xml:space="preserve"> </w:t>
      </w:r>
      <w:r w:rsidR="0087239B" w:rsidRPr="0087239B">
        <w:rPr>
          <w:rFonts w:ascii="VW Text Office" w:eastAsia="汉仪旗黑-60S" w:hAnsi="VW Text Office"/>
          <w:szCs w:val="21"/>
        </w:rPr>
        <w:t>mm</w:t>
      </w:r>
      <w:r w:rsidR="00AD7C36">
        <w:rPr>
          <w:rFonts w:ascii="VW Text Office" w:eastAsia="汉仪旗黑-60S" w:hAnsi="VW Text Office" w:hint="eastAsia"/>
          <w:szCs w:val="21"/>
        </w:rPr>
        <w:t>，</w:t>
      </w:r>
      <w:r w:rsidR="001026BE">
        <w:rPr>
          <w:rFonts w:ascii="VW Text Office" w:eastAsia="汉仪旗黑-60S" w:hAnsi="VW Text Office" w:hint="eastAsia"/>
          <w:szCs w:val="21"/>
        </w:rPr>
        <w:t>为车内人员</w:t>
      </w:r>
      <w:r w:rsidR="003D3CF7">
        <w:rPr>
          <w:rFonts w:ascii="VW Text Office" w:eastAsia="汉仪旗黑-60S" w:hAnsi="VW Text Office" w:hint="eastAsia"/>
          <w:szCs w:val="21"/>
        </w:rPr>
        <w:t>带来</w:t>
      </w:r>
      <w:r w:rsidR="003D6DC9">
        <w:rPr>
          <w:rFonts w:ascii="VW Text Office" w:eastAsia="汉仪旗黑-60S" w:hAnsi="VW Text Office" w:hint="eastAsia"/>
          <w:szCs w:val="21"/>
        </w:rPr>
        <w:t>宽敞</w:t>
      </w:r>
      <w:r w:rsidR="00CF027E">
        <w:rPr>
          <w:rFonts w:ascii="VW Text Office" w:eastAsia="汉仪旗黑-60S" w:hAnsi="VW Text Office" w:hint="eastAsia"/>
          <w:szCs w:val="21"/>
        </w:rPr>
        <w:t>的乘坐空间</w:t>
      </w:r>
      <w:r w:rsidR="007D6052">
        <w:rPr>
          <w:rFonts w:ascii="VW Text Office" w:eastAsia="汉仪旗黑-60S" w:hAnsi="VW Text Office" w:hint="eastAsia"/>
          <w:szCs w:val="21"/>
        </w:rPr>
        <w:t>。</w:t>
      </w:r>
      <w:r w:rsidR="005C5DD3" w:rsidRPr="005C5DD3">
        <w:rPr>
          <w:rFonts w:ascii="VW Text Office" w:eastAsia="汉仪旗黑-60S" w:hAnsi="VW Text Office" w:hint="eastAsia"/>
          <w:szCs w:val="21"/>
        </w:rPr>
        <w:t>同时，</w:t>
      </w:r>
      <w:r w:rsidR="004957E7">
        <w:rPr>
          <w:rFonts w:ascii="VW Text Office" w:eastAsia="汉仪旗黑-60S" w:hAnsi="VW Text Office" w:hint="eastAsia"/>
          <w:szCs w:val="21"/>
        </w:rPr>
        <w:t>身为一款纯正</w:t>
      </w:r>
      <w:r w:rsidR="004957E7">
        <w:rPr>
          <w:rFonts w:ascii="VW Text Office" w:eastAsia="汉仪旗黑-60S" w:hAnsi="VW Text Office" w:hint="eastAsia"/>
          <w:szCs w:val="21"/>
        </w:rPr>
        <w:t>SUV</w:t>
      </w:r>
      <w:r w:rsidR="004957E7">
        <w:rPr>
          <w:rFonts w:ascii="VW Text Office" w:eastAsia="汉仪旗黑-60S" w:hAnsi="VW Text Office" w:hint="eastAsia"/>
          <w:szCs w:val="21"/>
        </w:rPr>
        <w:t>，</w:t>
      </w:r>
      <w:r w:rsidR="004957E7" w:rsidRPr="00D73EBA">
        <w:rPr>
          <w:rFonts w:ascii="VW Text Office" w:eastAsia="汉仪旗黑-60S" w:hAnsi="VW Text Office" w:hint="eastAsia"/>
          <w:szCs w:val="21"/>
        </w:rPr>
        <w:t>Tharu</w:t>
      </w:r>
      <w:r w:rsidR="004957E7" w:rsidRPr="00D73EBA">
        <w:rPr>
          <w:rFonts w:ascii="VW Text Office" w:eastAsia="汉仪旗黑-60S" w:hAnsi="VW Text Office" w:hint="eastAsia"/>
          <w:szCs w:val="21"/>
        </w:rPr>
        <w:t>途</w:t>
      </w:r>
      <w:r w:rsidR="004957E7">
        <w:rPr>
          <w:rFonts w:ascii="VW Text Office" w:eastAsia="汉仪旗黑-60S" w:hAnsi="VW Text Office" w:hint="eastAsia"/>
          <w:szCs w:val="21"/>
        </w:rPr>
        <w:t>岳的</w:t>
      </w:r>
      <w:r w:rsidR="004957E7" w:rsidRPr="009F3B31">
        <w:rPr>
          <w:rFonts w:ascii="VW Text Office" w:eastAsia="汉仪旗黑-60S" w:hAnsi="VW Text Office" w:hint="eastAsia"/>
          <w:szCs w:val="21"/>
        </w:rPr>
        <w:t>空载离地间隙</w:t>
      </w:r>
      <w:r w:rsidR="004957E7">
        <w:rPr>
          <w:rFonts w:ascii="VW Text Office" w:eastAsia="汉仪旗黑-60S" w:hAnsi="VW Text Office" w:hint="eastAsia"/>
          <w:szCs w:val="21"/>
        </w:rPr>
        <w:t>达</w:t>
      </w:r>
      <w:r w:rsidR="004957E7">
        <w:rPr>
          <w:rFonts w:ascii="VW Text Office" w:eastAsia="汉仪旗黑-60S" w:hAnsi="VW Text Office" w:hint="eastAsia"/>
          <w:szCs w:val="21"/>
        </w:rPr>
        <w:t>182</w:t>
      </w:r>
      <w:r w:rsidR="004957E7">
        <w:rPr>
          <w:rFonts w:ascii="VW Text Office" w:eastAsia="汉仪旗黑-60S" w:hAnsi="VW Text Office"/>
          <w:szCs w:val="21"/>
        </w:rPr>
        <w:t>mm</w:t>
      </w:r>
      <w:r w:rsidR="004957E7">
        <w:rPr>
          <w:rFonts w:ascii="VW Text Office" w:eastAsia="汉仪旗黑-60S" w:hAnsi="VW Text Office" w:hint="eastAsia"/>
          <w:szCs w:val="21"/>
        </w:rPr>
        <w:t>，</w:t>
      </w:r>
      <w:r w:rsidR="008A5784">
        <w:rPr>
          <w:rFonts w:ascii="VW Text Office" w:eastAsia="汉仪旗黑-60S" w:hAnsi="VW Text Office" w:hint="eastAsia"/>
          <w:szCs w:val="21"/>
        </w:rPr>
        <w:t>通过性在同级别车型中非常突出；</w:t>
      </w:r>
      <w:r w:rsidR="005C5DD3" w:rsidRPr="005C5DD3">
        <w:rPr>
          <w:rFonts w:ascii="VW Text Office" w:eastAsia="汉仪旗黑-60S" w:hAnsi="VW Text Office" w:hint="eastAsia"/>
          <w:szCs w:val="21"/>
        </w:rPr>
        <w:t>新车</w:t>
      </w:r>
      <w:r w:rsidR="0095594D">
        <w:rPr>
          <w:rFonts w:ascii="VW Text Office" w:eastAsia="汉仪旗黑-60S" w:hAnsi="VW Text Office" w:hint="eastAsia"/>
          <w:szCs w:val="21"/>
        </w:rPr>
        <w:t>内部</w:t>
      </w:r>
      <w:r w:rsidR="008D79DA">
        <w:rPr>
          <w:rFonts w:ascii="VW Text Office" w:eastAsia="汉仪旗黑-60S" w:hAnsi="VW Text Office" w:hint="eastAsia"/>
          <w:szCs w:val="21"/>
        </w:rPr>
        <w:t>继承了途观</w:t>
      </w:r>
      <w:r w:rsidR="008D79DA" w:rsidRPr="008D79DA">
        <w:rPr>
          <w:rFonts w:ascii="VW Text Office" w:eastAsia="汉仪旗黑-60S" w:hAnsi="VW Text Office" w:hint="eastAsia"/>
          <w:szCs w:val="21"/>
        </w:rPr>
        <w:t>丝绸之路版</w:t>
      </w:r>
      <w:r w:rsidR="00325E9E">
        <w:rPr>
          <w:rFonts w:ascii="VW Text Office" w:eastAsia="汉仪旗黑-60S" w:hAnsi="VW Text Office" w:hint="eastAsia"/>
          <w:szCs w:val="21"/>
        </w:rPr>
        <w:t>的</w:t>
      </w:r>
      <w:r w:rsidR="008D79DA" w:rsidRPr="00EE45AD">
        <w:rPr>
          <w:rFonts w:ascii="VW Text Office" w:eastAsia="汉仪旗黑-60S" w:hAnsi="VW Text Office" w:hint="eastAsia"/>
          <w:szCs w:val="21"/>
        </w:rPr>
        <w:t>经典</w:t>
      </w:r>
      <w:r w:rsidR="008D79DA" w:rsidRPr="00EE45AD">
        <w:rPr>
          <w:rFonts w:ascii="VW Text Office" w:eastAsia="汉仪旗黑-60S" w:hAnsi="VW Text Office" w:hint="eastAsia"/>
          <w:szCs w:val="21"/>
        </w:rPr>
        <w:t>SUV</w:t>
      </w:r>
      <w:r w:rsidR="008D79DA" w:rsidRPr="00EE45AD">
        <w:rPr>
          <w:rFonts w:ascii="VW Text Office" w:eastAsia="汉仪旗黑-60S" w:hAnsi="VW Text Office" w:hint="eastAsia"/>
          <w:szCs w:val="21"/>
        </w:rPr>
        <w:t>布置</w:t>
      </w:r>
      <w:r w:rsidR="008D79DA" w:rsidRPr="008D79DA">
        <w:rPr>
          <w:rFonts w:ascii="VW Text Office" w:eastAsia="汉仪旗黑-60S" w:hAnsi="VW Text Office" w:hint="eastAsia"/>
          <w:szCs w:val="21"/>
        </w:rPr>
        <w:t>，</w:t>
      </w:r>
      <w:r w:rsidR="00C367C4" w:rsidRPr="00C367C4">
        <w:rPr>
          <w:rFonts w:ascii="VW Text Office" w:eastAsia="汉仪旗黑-60S" w:hAnsi="VW Text Office" w:hint="eastAsia"/>
          <w:szCs w:val="21"/>
        </w:rPr>
        <w:t>前、后排乘客坐姿空间高度分别达到</w:t>
      </w:r>
      <w:r w:rsidR="00C367C4" w:rsidRPr="00C367C4">
        <w:rPr>
          <w:rFonts w:ascii="VW Text Office" w:eastAsia="汉仪旗黑-60S" w:hAnsi="VW Text Office" w:hint="eastAsia"/>
          <w:szCs w:val="21"/>
        </w:rPr>
        <w:t>1</w:t>
      </w:r>
      <w:r w:rsidR="00662C0F">
        <w:rPr>
          <w:rFonts w:ascii="VW Text Office" w:eastAsia="汉仪旗黑-60S" w:hAnsi="VW Text Office" w:hint="eastAsia"/>
          <w:szCs w:val="21"/>
        </w:rPr>
        <w:t>,</w:t>
      </w:r>
      <w:r w:rsidR="00C367C4" w:rsidRPr="00C367C4">
        <w:rPr>
          <w:rFonts w:ascii="VW Text Office" w:eastAsia="汉仪旗黑-60S" w:hAnsi="VW Text Office" w:hint="eastAsia"/>
          <w:szCs w:val="21"/>
        </w:rPr>
        <w:t>013mm</w:t>
      </w:r>
      <w:r w:rsidR="00C367C4" w:rsidRPr="00C367C4">
        <w:rPr>
          <w:rFonts w:ascii="VW Text Office" w:eastAsia="汉仪旗黑-60S" w:hAnsi="VW Text Office" w:hint="eastAsia"/>
          <w:szCs w:val="21"/>
        </w:rPr>
        <w:t>、</w:t>
      </w:r>
      <w:r w:rsidR="00C367C4" w:rsidRPr="00C367C4">
        <w:rPr>
          <w:rFonts w:ascii="VW Text Office" w:eastAsia="汉仪旗黑-60S" w:hAnsi="VW Text Office" w:hint="eastAsia"/>
          <w:szCs w:val="21"/>
        </w:rPr>
        <w:t>975mm</w:t>
      </w:r>
      <w:r w:rsidR="004957E7">
        <w:rPr>
          <w:rFonts w:ascii="VW Text Office" w:eastAsia="汉仪旗黑-60S" w:hAnsi="VW Text Office" w:hint="eastAsia"/>
          <w:szCs w:val="21"/>
        </w:rPr>
        <w:t>。得益于此，车内人员均能享受</w:t>
      </w:r>
      <w:r w:rsidR="004957E7">
        <w:rPr>
          <w:rFonts w:ascii="VW Text Office" w:eastAsia="汉仪旗黑-60S" w:hAnsi="VW Text Office" w:hint="eastAsia"/>
          <w:szCs w:val="21"/>
        </w:rPr>
        <w:t>SUV</w:t>
      </w:r>
      <w:r w:rsidR="004957E7">
        <w:rPr>
          <w:rFonts w:ascii="VW Text Office" w:eastAsia="汉仪旗黑-60S" w:hAnsi="VW Text Office" w:hint="eastAsia"/>
          <w:szCs w:val="21"/>
        </w:rPr>
        <w:t>的高坐姿和出色视野</w:t>
      </w:r>
      <w:r w:rsidR="009F4D54">
        <w:rPr>
          <w:rFonts w:ascii="VW Text Office" w:eastAsia="汉仪旗黑-60S" w:hAnsi="VW Text Office" w:hint="eastAsia"/>
          <w:szCs w:val="21"/>
        </w:rPr>
        <w:t>。</w:t>
      </w:r>
    </w:p>
    <w:p w14:paraId="6B12475E" w14:textId="7139E3BA" w:rsidR="009C41BB" w:rsidRPr="00E160DC" w:rsidRDefault="004957E7" w:rsidP="00532AD1">
      <w:pPr>
        <w:ind w:firstLineChars="200" w:firstLine="420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不仅如此</w:t>
      </w:r>
      <w:r w:rsidR="00BA3CEC">
        <w:rPr>
          <w:rFonts w:ascii="VW Text Office" w:eastAsia="汉仪旗黑-60S" w:hAnsi="VW Text Office" w:hint="eastAsia"/>
          <w:szCs w:val="21"/>
        </w:rPr>
        <w:t>，</w:t>
      </w:r>
      <w:r w:rsidR="005C5DD3" w:rsidRPr="005C5DD3">
        <w:rPr>
          <w:rFonts w:ascii="VW Text Office" w:eastAsia="汉仪旗黑-60S" w:hAnsi="VW Text Office" w:hint="eastAsia"/>
          <w:szCs w:val="21"/>
        </w:rPr>
        <w:t>同级领先</w:t>
      </w:r>
      <w:r w:rsidR="00E757E6">
        <w:rPr>
          <w:rFonts w:ascii="VW Text Office" w:eastAsia="汉仪旗黑-60S" w:hAnsi="VW Text Office" w:hint="eastAsia"/>
          <w:szCs w:val="21"/>
        </w:rPr>
        <w:t>的</w:t>
      </w:r>
      <w:r w:rsidR="009E3E78" w:rsidRPr="003C43E1">
        <w:rPr>
          <w:rFonts w:ascii="VW Text Office" w:eastAsia="汉仪旗黑-60S" w:hAnsi="VW Text Office" w:hint="eastAsia"/>
          <w:szCs w:val="21"/>
        </w:rPr>
        <w:t>1.17</w:t>
      </w:r>
      <w:r w:rsidR="009E3E78">
        <w:rPr>
          <w:rFonts w:ascii="VW Text Office" w:eastAsia="汉仪旗黑-60S" w:hAnsi="VW Text Office" w:hint="eastAsia"/>
          <w:szCs w:val="21"/>
        </w:rPr>
        <w:t>㎡</w:t>
      </w:r>
      <w:r w:rsidR="00215FC9">
        <w:rPr>
          <w:rFonts w:ascii="VW Text Office" w:eastAsia="汉仪旗黑-60S" w:hAnsi="VW Text Office" w:hint="eastAsia"/>
          <w:szCs w:val="21"/>
        </w:rPr>
        <w:t>超大全景天窗</w:t>
      </w:r>
      <w:r w:rsidR="007D6052">
        <w:rPr>
          <w:rFonts w:ascii="VW Text Office" w:eastAsia="汉仪旗黑-60S" w:hAnsi="VW Text Office" w:hint="eastAsia"/>
          <w:szCs w:val="21"/>
        </w:rPr>
        <w:t>，</w:t>
      </w:r>
      <w:r>
        <w:rPr>
          <w:rFonts w:ascii="VW Text Office" w:eastAsia="汉仪旗黑-60S" w:hAnsi="VW Text Office" w:hint="eastAsia"/>
          <w:szCs w:val="21"/>
        </w:rPr>
        <w:t>带来</w:t>
      </w:r>
      <w:r w:rsidR="003A6C3E">
        <w:rPr>
          <w:rFonts w:ascii="VW Text Office" w:eastAsia="汉仪旗黑-60S" w:hAnsi="VW Text Office" w:hint="eastAsia"/>
          <w:szCs w:val="21"/>
        </w:rPr>
        <w:t>环绕式通透</w:t>
      </w:r>
      <w:r>
        <w:rPr>
          <w:rFonts w:ascii="VW Text Office" w:eastAsia="汉仪旗黑-60S" w:hAnsi="VW Text Office" w:hint="eastAsia"/>
          <w:szCs w:val="21"/>
        </w:rPr>
        <w:t>感</w:t>
      </w:r>
      <w:r w:rsidR="004F11A4">
        <w:rPr>
          <w:rFonts w:ascii="VW Text Office" w:eastAsia="汉仪旗黑-60S" w:hAnsi="VW Text Office" w:hint="eastAsia"/>
          <w:szCs w:val="21"/>
        </w:rPr>
        <w:t>，</w:t>
      </w:r>
      <w:r w:rsidR="00514755">
        <w:rPr>
          <w:rFonts w:ascii="VW Text Office" w:eastAsia="汉仪旗黑-60S" w:hAnsi="VW Text Office" w:hint="eastAsia"/>
          <w:szCs w:val="21"/>
        </w:rPr>
        <w:t>为车内</w:t>
      </w:r>
      <w:r>
        <w:rPr>
          <w:rFonts w:ascii="VW Text Office" w:eastAsia="汉仪旗黑-60S" w:hAnsi="VW Text Office" w:hint="eastAsia"/>
          <w:szCs w:val="21"/>
        </w:rPr>
        <w:t>驾乘人员</w:t>
      </w:r>
      <w:r w:rsidR="00C9078A">
        <w:rPr>
          <w:rFonts w:ascii="VW Text Office" w:eastAsia="汉仪旗黑-60S" w:hAnsi="VW Text Office" w:hint="eastAsia"/>
          <w:szCs w:val="21"/>
        </w:rPr>
        <w:t>创造了</w:t>
      </w:r>
      <w:r>
        <w:rPr>
          <w:rFonts w:ascii="VW Text Office" w:eastAsia="汉仪旗黑-60S" w:hAnsi="VW Text Office" w:hint="eastAsia"/>
          <w:szCs w:val="21"/>
        </w:rPr>
        <w:t>全景大视野和</w:t>
      </w:r>
      <w:r w:rsidR="00C9078A">
        <w:rPr>
          <w:rFonts w:ascii="VW Text Office" w:eastAsia="汉仪旗黑-60S" w:hAnsi="VW Text Office" w:hint="eastAsia"/>
          <w:szCs w:val="21"/>
        </w:rPr>
        <w:t>舒适的</w:t>
      </w:r>
      <w:r w:rsidR="009B7C31">
        <w:rPr>
          <w:rFonts w:ascii="VW Text Office" w:eastAsia="汉仪旗黑-60S" w:hAnsi="VW Text Office" w:hint="eastAsia"/>
          <w:szCs w:val="21"/>
        </w:rPr>
        <w:t>驾乘</w:t>
      </w:r>
      <w:r w:rsidR="00CF027E">
        <w:rPr>
          <w:rFonts w:ascii="VW Text Office" w:eastAsia="汉仪旗黑-60S" w:hAnsi="VW Text Office" w:hint="eastAsia"/>
          <w:szCs w:val="21"/>
        </w:rPr>
        <w:t>体验</w:t>
      </w:r>
      <w:r w:rsidR="00D52BA2">
        <w:rPr>
          <w:rFonts w:ascii="VW Text Office" w:eastAsia="汉仪旗黑-60S" w:hAnsi="VW Text Office" w:hint="eastAsia"/>
          <w:szCs w:val="21"/>
        </w:rPr>
        <w:t>。</w:t>
      </w:r>
    </w:p>
    <w:p w14:paraId="49AED1D9" w14:textId="02A3BF74" w:rsidR="005D1665" w:rsidRDefault="00784B4D" w:rsidP="008B2B8B">
      <w:pPr>
        <w:jc w:val="center"/>
        <w:rPr>
          <w:rFonts w:ascii="VW Text Office" w:eastAsia="汉仪旗黑-60S" w:hAnsi="VW Text Office"/>
          <w:b/>
        </w:rPr>
      </w:pPr>
      <w:r>
        <w:rPr>
          <w:rFonts w:ascii="VW Text Office" w:eastAsia="汉仪旗黑-60S" w:hAnsi="VW Text Office"/>
          <w:b/>
          <w:noProof/>
        </w:rPr>
        <w:lastRenderedPageBreak/>
        <w:drawing>
          <wp:inline distT="0" distB="0" distL="0" distR="0" wp14:anchorId="767F29C1" wp14:editId="30A17CF6">
            <wp:extent cx="3808497" cy="2160000"/>
            <wp:effectExtent l="0" t="0" r="1905" b="0"/>
            <wp:docPr id="10" name="图片 10" descr="C:\Users\adminec788\Desktop\途岳产品图\3.细节图\2.内饰\全景天窗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ec788\Desktop\途岳产品图\3.细节图\2.内饰\全景天窗-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B9F2" w14:textId="77777777" w:rsidR="00604D08" w:rsidRPr="00DE7C94" w:rsidRDefault="00604D08" w:rsidP="00A44C26">
      <w:pPr>
        <w:jc w:val="left"/>
        <w:rPr>
          <w:rFonts w:ascii="VW Text Office" w:eastAsia="汉仪旗黑-60S" w:hAnsi="VW Text Office"/>
          <w:b/>
        </w:rPr>
      </w:pPr>
    </w:p>
    <w:p w14:paraId="23E8E927" w14:textId="1FD4B50C" w:rsidR="00A679A0" w:rsidRPr="00A44C26" w:rsidRDefault="0056025D" w:rsidP="00A44C26">
      <w:pPr>
        <w:jc w:val="left"/>
        <w:rPr>
          <w:rFonts w:ascii="VW Text Office" w:eastAsia="汉仪旗黑-60S" w:hAnsi="VW Text Office"/>
          <w:b/>
        </w:rPr>
      </w:pPr>
      <w:r>
        <w:rPr>
          <w:rFonts w:ascii="VW Text Office" w:eastAsia="汉仪旗黑-60S" w:hAnsi="VW Text Office" w:hint="eastAsia"/>
          <w:b/>
        </w:rPr>
        <w:t>灵活储物空间</w:t>
      </w:r>
      <w:r>
        <w:rPr>
          <w:rFonts w:ascii="VW Text Office" w:eastAsia="汉仪旗黑-60S" w:hAnsi="VW Text Office" w:hint="eastAsia"/>
          <w:b/>
        </w:rPr>
        <w:t xml:space="preserve">  </w:t>
      </w:r>
      <w:r>
        <w:rPr>
          <w:rFonts w:ascii="VW Text Office" w:eastAsia="汉仪旗黑-60S" w:hAnsi="VW Text Office" w:hint="eastAsia"/>
          <w:b/>
        </w:rPr>
        <w:t>符合</w:t>
      </w:r>
      <w:r w:rsidR="00E91B88">
        <w:rPr>
          <w:rFonts w:ascii="VW Text Office" w:eastAsia="汉仪旗黑-60S" w:hAnsi="VW Text Office" w:hint="eastAsia"/>
          <w:b/>
        </w:rPr>
        <w:t>国内</w:t>
      </w:r>
      <w:r>
        <w:rPr>
          <w:rFonts w:ascii="VW Text Office" w:eastAsia="汉仪旗黑-60S" w:hAnsi="VW Text Office" w:hint="eastAsia"/>
          <w:b/>
        </w:rPr>
        <w:t>消费者用车习惯</w:t>
      </w:r>
    </w:p>
    <w:p w14:paraId="1B2B9F4A" w14:textId="3E486F14" w:rsidR="00BA0C75" w:rsidRDefault="00156156" w:rsidP="00F730BB">
      <w:pPr>
        <w:ind w:firstLineChars="200" w:firstLine="420"/>
        <w:rPr>
          <w:rFonts w:ascii="VW Text Office" w:eastAsia="汉仪旗黑-60S" w:hAnsi="VW Text Office"/>
          <w:szCs w:val="21"/>
        </w:rPr>
      </w:pPr>
      <w:r w:rsidRPr="00AF6CD9">
        <w:rPr>
          <w:rFonts w:ascii="VW Text Office" w:eastAsia="汉仪旗黑-60S" w:hAnsi="VW Text Office" w:hint="eastAsia"/>
          <w:szCs w:val="21"/>
        </w:rPr>
        <w:t>Tharu</w:t>
      </w:r>
      <w:r w:rsidRPr="00AF6CD9">
        <w:rPr>
          <w:rFonts w:ascii="VW Text Office" w:eastAsia="汉仪旗黑-60S" w:hAnsi="VW Text Office" w:hint="eastAsia"/>
          <w:szCs w:val="21"/>
        </w:rPr>
        <w:t>途岳</w:t>
      </w:r>
      <w:r w:rsidR="0081652C" w:rsidRPr="00AF6CD9">
        <w:rPr>
          <w:rFonts w:ascii="VW Text Office" w:eastAsia="汉仪旗黑-60S" w:hAnsi="VW Text Office" w:hint="eastAsia"/>
          <w:szCs w:val="21"/>
        </w:rPr>
        <w:t>不仅为车内人员带来</w:t>
      </w:r>
      <w:r w:rsidR="003D6DC9">
        <w:rPr>
          <w:rFonts w:ascii="VW Text Office" w:eastAsia="汉仪旗黑-60S" w:hAnsi="VW Text Office" w:hint="eastAsia"/>
          <w:szCs w:val="21"/>
        </w:rPr>
        <w:t>充裕</w:t>
      </w:r>
      <w:r w:rsidR="0081652C" w:rsidRPr="00AF6CD9">
        <w:rPr>
          <w:rFonts w:ascii="VW Text Office" w:eastAsia="汉仪旗黑-60S" w:hAnsi="VW Text Office" w:hint="eastAsia"/>
          <w:szCs w:val="21"/>
        </w:rPr>
        <w:t>的乘坐空间，其</w:t>
      </w:r>
      <w:r w:rsidR="005F4EBC" w:rsidRPr="00AF6CD9">
        <w:rPr>
          <w:rFonts w:ascii="VW Text Office" w:eastAsia="汉仪旗黑-60S" w:hAnsi="VW Text Office" w:hint="eastAsia"/>
          <w:szCs w:val="21"/>
        </w:rPr>
        <w:t>储物</w:t>
      </w:r>
      <w:r w:rsidR="00532AD1">
        <w:rPr>
          <w:rFonts w:ascii="VW Text Office" w:eastAsia="汉仪旗黑-60S" w:hAnsi="VW Text Office" w:hint="eastAsia"/>
          <w:szCs w:val="21"/>
        </w:rPr>
        <w:t>能力</w:t>
      </w:r>
      <w:r w:rsidR="0081652C" w:rsidRPr="00AF6CD9">
        <w:rPr>
          <w:rFonts w:ascii="VW Text Office" w:eastAsia="汉仪旗黑-60S" w:hAnsi="VW Text Office" w:hint="eastAsia"/>
          <w:szCs w:val="21"/>
        </w:rPr>
        <w:t>同样不容小觑</w:t>
      </w:r>
      <w:r w:rsidR="00076148">
        <w:rPr>
          <w:rFonts w:ascii="VW Text Office" w:eastAsia="汉仪旗黑-60S" w:hAnsi="VW Text Office" w:hint="eastAsia"/>
          <w:szCs w:val="21"/>
        </w:rPr>
        <w:t>。</w:t>
      </w:r>
      <w:r w:rsidR="007A4FBD" w:rsidRPr="002B0B62">
        <w:rPr>
          <w:rFonts w:ascii="VW Text Office" w:eastAsia="汉仪旗黑-60S" w:hAnsi="VW Text Office" w:hint="eastAsia"/>
          <w:szCs w:val="21"/>
        </w:rPr>
        <w:t>为了</w:t>
      </w:r>
      <w:r w:rsidR="00C64D7A" w:rsidRPr="002B0B62">
        <w:rPr>
          <w:rFonts w:ascii="VW Text Office" w:eastAsia="汉仪旗黑-60S" w:hAnsi="VW Text Office" w:hint="eastAsia"/>
          <w:szCs w:val="21"/>
        </w:rPr>
        <w:t>满足</w:t>
      </w:r>
      <w:r w:rsidR="007823C5" w:rsidRPr="002B0B62">
        <w:rPr>
          <w:rFonts w:ascii="VW Text Office" w:eastAsia="汉仪旗黑-60S" w:hAnsi="VW Text Office" w:hint="eastAsia"/>
          <w:szCs w:val="21"/>
        </w:rPr>
        <w:t>中国</w:t>
      </w:r>
      <w:r w:rsidR="007A4FBD" w:rsidRPr="002B0B62">
        <w:rPr>
          <w:rFonts w:ascii="VW Text Office" w:eastAsia="汉仪旗黑-60S" w:hAnsi="VW Text Office" w:hint="eastAsia"/>
          <w:szCs w:val="21"/>
        </w:rPr>
        <w:t>消费者</w:t>
      </w:r>
      <w:r w:rsidR="00BF0003" w:rsidRPr="002B0B62">
        <w:rPr>
          <w:rFonts w:ascii="VW Text Office" w:eastAsia="汉仪旗黑-60S" w:hAnsi="VW Text Office" w:hint="eastAsia"/>
          <w:szCs w:val="21"/>
        </w:rPr>
        <w:t>多样化</w:t>
      </w:r>
      <w:r w:rsidR="00EB03F1" w:rsidRPr="002B0B62">
        <w:rPr>
          <w:rFonts w:ascii="VW Text Office" w:eastAsia="汉仪旗黑-60S" w:hAnsi="VW Text Office" w:hint="eastAsia"/>
          <w:szCs w:val="21"/>
        </w:rPr>
        <w:t>的</w:t>
      </w:r>
      <w:r w:rsidR="00EF2409" w:rsidRPr="002B0B62">
        <w:rPr>
          <w:rFonts w:ascii="VW Text Office" w:eastAsia="汉仪旗黑-60S" w:hAnsi="VW Text Office" w:hint="eastAsia"/>
          <w:szCs w:val="21"/>
        </w:rPr>
        <w:t>物品收纳习惯</w:t>
      </w:r>
      <w:r w:rsidR="00EF2409">
        <w:rPr>
          <w:rFonts w:ascii="VW Text Office" w:eastAsia="汉仪旗黑-60S" w:hAnsi="VW Text Office" w:hint="eastAsia"/>
          <w:szCs w:val="21"/>
        </w:rPr>
        <w:t>，</w:t>
      </w:r>
      <w:r w:rsidR="00E35434">
        <w:rPr>
          <w:rFonts w:ascii="VW Text Office" w:eastAsia="汉仪旗黑-60S" w:hAnsi="VW Text Office" w:hint="eastAsia"/>
          <w:szCs w:val="21"/>
        </w:rPr>
        <w:t>Tharu</w:t>
      </w:r>
      <w:r w:rsidR="00E35434">
        <w:rPr>
          <w:rFonts w:ascii="VW Text Office" w:eastAsia="汉仪旗黑-60S" w:hAnsi="VW Text Office" w:hint="eastAsia"/>
          <w:szCs w:val="21"/>
        </w:rPr>
        <w:t>途岳</w:t>
      </w:r>
      <w:r w:rsidR="00532AD1">
        <w:rPr>
          <w:rFonts w:ascii="VW Text Office" w:eastAsia="汉仪旗黑-60S" w:hAnsi="VW Text Office" w:hint="eastAsia"/>
          <w:szCs w:val="21"/>
        </w:rPr>
        <w:t>全车</w:t>
      </w:r>
      <w:r w:rsidR="00E35434">
        <w:rPr>
          <w:rFonts w:ascii="VW Text Office" w:eastAsia="汉仪旗黑-60S" w:hAnsi="VW Text Office" w:hint="eastAsia"/>
          <w:szCs w:val="21"/>
        </w:rPr>
        <w:t>共</w:t>
      </w:r>
      <w:r w:rsidR="003D6DC9">
        <w:rPr>
          <w:rFonts w:ascii="VW Text Office" w:eastAsia="汉仪旗黑-60S" w:hAnsi="VW Text Office" w:hint="eastAsia"/>
          <w:szCs w:val="21"/>
        </w:rPr>
        <w:t>设计</w:t>
      </w:r>
      <w:r w:rsidR="00E35434">
        <w:rPr>
          <w:rFonts w:ascii="VW Text Office" w:eastAsia="汉仪旗黑-60S" w:hAnsi="VW Text Office" w:hint="eastAsia"/>
          <w:szCs w:val="21"/>
        </w:rPr>
        <w:t>了</w:t>
      </w:r>
      <w:r w:rsidR="00A77475">
        <w:rPr>
          <w:rFonts w:ascii="VW Text Office" w:eastAsia="汉仪旗黑-60S" w:hAnsi="VW Text Office" w:hint="eastAsia"/>
          <w:szCs w:val="21"/>
        </w:rPr>
        <w:t>多达</w:t>
      </w:r>
      <w:r w:rsidR="00A77475">
        <w:rPr>
          <w:rFonts w:ascii="VW Text Office" w:eastAsia="汉仪旗黑-60S" w:hAnsi="VW Text Office" w:hint="eastAsia"/>
          <w:szCs w:val="21"/>
        </w:rPr>
        <w:t>33</w:t>
      </w:r>
      <w:r w:rsidR="00017744">
        <w:rPr>
          <w:rFonts w:ascii="VW Text Office" w:eastAsia="汉仪旗黑-60S" w:hAnsi="VW Text Office" w:hint="eastAsia"/>
          <w:szCs w:val="21"/>
        </w:rPr>
        <w:t>处</w:t>
      </w:r>
      <w:r w:rsidR="00532AD1">
        <w:rPr>
          <w:rFonts w:ascii="VW Text Office" w:eastAsia="汉仪旗黑-60S" w:hAnsi="VW Text Office" w:hint="eastAsia"/>
          <w:szCs w:val="21"/>
        </w:rPr>
        <w:t>置物</w:t>
      </w:r>
      <w:r w:rsidR="00A77475">
        <w:rPr>
          <w:rFonts w:ascii="VW Text Office" w:eastAsia="汉仪旗黑-60S" w:hAnsi="VW Text Office" w:hint="eastAsia"/>
          <w:szCs w:val="21"/>
        </w:rPr>
        <w:t>空间</w:t>
      </w:r>
      <w:r w:rsidR="007A4FBD">
        <w:rPr>
          <w:rFonts w:ascii="VW Text Office" w:eastAsia="汉仪旗黑-60S" w:hAnsi="VW Text Office" w:hint="eastAsia"/>
          <w:szCs w:val="21"/>
        </w:rPr>
        <w:t>，</w:t>
      </w:r>
      <w:r w:rsidR="00BA615C">
        <w:rPr>
          <w:rFonts w:ascii="VW Text Office" w:eastAsia="汉仪旗黑-60S" w:hAnsi="VW Text Office" w:hint="eastAsia"/>
          <w:szCs w:val="21"/>
        </w:rPr>
        <w:t>诸如</w:t>
      </w:r>
      <w:r w:rsidR="007F3309">
        <w:rPr>
          <w:rFonts w:ascii="VW Text Office" w:eastAsia="汉仪旗黑-60S" w:hAnsi="VW Text Office" w:hint="eastAsia"/>
          <w:szCs w:val="21"/>
        </w:rPr>
        <w:t>前后排均有的</w:t>
      </w:r>
      <w:r w:rsidR="00672F50">
        <w:rPr>
          <w:rFonts w:ascii="VW Text Office" w:eastAsia="汉仪旗黑-60S" w:hAnsi="VW Text Office" w:hint="eastAsia"/>
          <w:szCs w:val="21"/>
        </w:rPr>
        <w:t>可装下</w:t>
      </w:r>
      <w:r w:rsidR="00672F50" w:rsidRPr="002B0B62">
        <w:rPr>
          <w:rFonts w:ascii="VW Text Office" w:eastAsia="汉仪旗黑-60S" w:hAnsi="VW Text Office" w:hint="eastAsia"/>
          <w:szCs w:val="21"/>
        </w:rPr>
        <w:t>Iphone Xs Max</w:t>
      </w:r>
      <w:r w:rsidR="00672F50" w:rsidRPr="002B0B62">
        <w:rPr>
          <w:rFonts w:ascii="VW Text Office" w:eastAsia="汉仪旗黑-60S" w:hAnsi="VW Text Office" w:hint="eastAsia"/>
          <w:szCs w:val="21"/>
        </w:rPr>
        <w:t>的</w:t>
      </w:r>
      <w:r w:rsidR="00672F50" w:rsidRPr="002B0B62">
        <w:rPr>
          <w:rFonts w:ascii="VW Text Office" w:eastAsia="汉仪旗黑-60S" w:hAnsi="VW Text Office" w:hint="eastAsia"/>
          <w:szCs w:val="21"/>
        </w:rPr>
        <w:t>6.5</w:t>
      </w:r>
      <w:r w:rsidR="00672F50" w:rsidRPr="002B0B62">
        <w:rPr>
          <w:rFonts w:ascii="VW Text Office" w:eastAsia="汉仪旗黑-60S" w:hAnsi="VW Text Office" w:hint="eastAsia"/>
          <w:szCs w:val="21"/>
        </w:rPr>
        <w:t>英寸</w:t>
      </w:r>
      <w:r w:rsidR="00F91FF2" w:rsidRPr="002B0B62">
        <w:rPr>
          <w:rFonts w:ascii="VW Text Office" w:eastAsia="汉仪旗黑-60S" w:hAnsi="VW Text Office" w:hint="eastAsia"/>
          <w:szCs w:val="21"/>
        </w:rPr>
        <w:t>手机盒</w:t>
      </w:r>
      <w:r w:rsidR="00717978" w:rsidRPr="002B0B62">
        <w:rPr>
          <w:rFonts w:ascii="VW Text Office" w:eastAsia="汉仪旗黑-60S" w:hAnsi="VW Text Office" w:hint="eastAsia"/>
          <w:szCs w:val="21"/>
        </w:rPr>
        <w:t>、</w:t>
      </w:r>
      <w:r w:rsidR="00567CF0" w:rsidRPr="005C23CF">
        <w:rPr>
          <w:rFonts w:ascii="VW Text Office" w:eastAsia="汉仪旗黑-60S" w:hAnsi="VW Text Office" w:hint="eastAsia"/>
          <w:szCs w:val="21"/>
        </w:rPr>
        <w:t>可</w:t>
      </w:r>
      <w:r w:rsidR="00004647" w:rsidRPr="005C23CF">
        <w:rPr>
          <w:rFonts w:ascii="VW Text Office" w:eastAsia="汉仪旗黑-60S" w:hAnsi="VW Text Office" w:hint="eastAsia"/>
          <w:szCs w:val="21"/>
        </w:rPr>
        <w:t>放置超大杯星巴克的后排中央扶手</w:t>
      </w:r>
      <w:r w:rsidR="007F3309">
        <w:rPr>
          <w:rFonts w:ascii="VW Text Office" w:eastAsia="汉仪旗黑-60S" w:hAnsi="VW Text Office" w:hint="eastAsia"/>
          <w:szCs w:val="21"/>
        </w:rPr>
        <w:t>杯托</w:t>
      </w:r>
      <w:r w:rsidR="009C682C" w:rsidRPr="005C23CF">
        <w:rPr>
          <w:rFonts w:ascii="VW Text Office" w:eastAsia="汉仪旗黑-60S" w:hAnsi="VW Text Office" w:hint="eastAsia"/>
          <w:szCs w:val="21"/>
        </w:rPr>
        <w:t>等</w:t>
      </w:r>
      <w:r w:rsidR="00684070" w:rsidRPr="005C23CF">
        <w:rPr>
          <w:rFonts w:ascii="VW Text Office" w:eastAsia="汉仪旗黑-60S" w:hAnsi="VW Text Office" w:hint="eastAsia"/>
          <w:szCs w:val="21"/>
        </w:rPr>
        <w:t>，</w:t>
      </w:r>
      <w:r w:rsidR="00684070">
        <w:rPr>
          <w:rFonts w:ascii="VW Text Office" w:eastAsia="汉仪旗黑-60S" w:hAnsi="VW Text Office" w:hint="eastAsia"/>
          <w:szCs w:val="21"/>
        </w:rPr>
        <w:t>贴心照顾</w:t>
      </w:r>
      <w:r w:rsidR="00562DBB">
        <w:rPr>
          <w:rFonts w:ascii="VW Text Office" w:eastAsia="汉仪旗黑-60S" w:hAnsi="VW Text Office" w:hint="eastAsia"/>
          <w:szCs w:val="21"/>
        </w:rPr>
        <w:t>车内人员的</w:t>
      </w:r>
      <w:r w:rsidR="007F3309">
        <w:rPr>
          <w:rFonts w:ascii="VW Text Office" w:eastAsia="汉仪旗黑-60S" w:hAnsi="VW Text Office" w:hint="eastAsia"/>
          <w:szCs w:val="21"/>
        </w:rPr>
        <w:t>置物</w:t>
      </w:r>
      <w:r w:rsidR="00562DBB">
        <w:rPr>
          <w:rFonts w:ascii="VW Text Office" w:eastAsia="汉仪旗黑-60S" w:hAnsi="VW Text Office" w:hint="eastAsia"/>
          <w:szCs w:val="21"/>
        </w:rPr>
        <w:t>需求。</w:t>
      </w:r>
    </w:p>
    <w:p w14:paraId="2751FD98" w14:textId="05CFDEF2" w:rsidR="00BA0C75" w:rsidRDefault="00532AD1" w:rsidP="007A66C9">
      <w:pPr>
        <w:jc w:val="center"/>
        <w:rPr>
          <w:rFonts w:ascii="VW Text Office" w:eastAsia="汉仪旗黑-60S" w:hAnsi="VW Text Office"/>
          <w:szCs w:val="21"/>
        </w:rPr>
      </w:pPr>
      <w:r w:rsidRPr="00532AD1">
        <w:rPr>
          <w:rFonts w:ascii="VW Text Office" w:eastAsia="汉仪旗黑-60S" w:hAnsi="VW Text Office"/>
          <w:noProof/>
          <w:szCs w:val="21"/>
        </w:rPr>
        <w:drawing>
          <wp:inline distT="0" distB="0" distL="0" distR="0" wp14:anchorId="039C7207" wp14:editId="3B8AD052">
            <wp:extent cx="2563091" cy="1762125"/>
            <wp:effectExtent l="0" t="0" r="8890" b="0"/>
            <wp:docPr id="2" name="图片 2" descr="D:\【途岳】\9.28途岳媒体沟通会媒体资料夹\1.产品图\3.细节图\2.内饰\后排空调出风口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【途岳】\9.28途岳媒体沟通会媒体资料夹\1.产品图\3.细节图\2.内饰\后排空调出风口 拷贝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09" cy="17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75">
        <w:rPr>
          <w:rFonts w:ascii="VW Text Office" w:eastAsia="汉仪旗黑-60S" w:hAnsi="VW Text Office"/>
          <w:noProof/>
          <w:szCs w:val="21"/>
        </w:rPr>
        <w:drawing>
          <wp:inline distT="0" distB="0" distL="0" distR="0" wp14:anchorId="701C311A" wp14:editId="716CAAC4">
            <wp:extent cx="2541381" cy="1760855"/>
            <wp:effectExtent l="0" t="0" r="0" b="0"/>
            <wp:docPr id="11" name="图片 11" descr="C:\Users\adminec788\Desktop\途岳产品图\3.细节图\2.内饰\后排中央扶手带杯托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ec788\Desktop\途岳产品图\3.细节图\2.内饰\后排中央扶手带杯托 拷贝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14" cy="17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6F16" w14:textId="77777777" w:rsidR="00BA0C75" w:rsidRDefault="00BA0C75" w:rsidP="00BA0C75">
      <w:pPr>
        <w:rPr>
          <w:rFonts w:ascii="VW Text Office" w:eastAsia="汉仪旗黑-60S" w:hAnsi="VW Text Office"/>
          <w:szCs w:val="21"/>
        </w:rPr>
      </w:pPr>
    </w:p>
    <w:p w14:paraId="33D34F41" w14:textId="20BA37DE" w:rsidR="007F3309" w:rsidRDefault="00BC1C8D" w:rsidP="007F3309">
      <w:pPr>
        <w:ind w:firstLineChars="200" w:firstLine="420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此外</w:t>
      </w:r>
      <w:r w:rsidR="00BA40F1">
        <w:rPr>
          <w:rFonts w:ascii="VW Text Office" w:eastAsia="汉仪旗黑-60S" w:hAnsi="VW Text Office" w:hint="eastAsia"/>
          <w:szCs w:val="21"/>
        </w:rPr>
        <w:t>，</w:t>
      </w:r>
      <w:r w:rsidR="00080016">
        <w:rPr>
          <w:rFonts w:ascii="VW Text Office" w:eastAsia="汉仪旗黑-60S" w:hAnsi="VW Text Office" w:hint="eastAsia"/>
          <w:szCs w:val="21"/>
        </w:rPr>
        <w:t>Tharu</w:t>
      </w:r>
      <w:r w:rsidR="00080016">
        <w:rPr>
          <w:rFonts w:ascii="VW Text Office" w:eastAsia="汉仪旗黑-60S" w:hAnsi="VW Text Office" w:hint="eastAsia"/>
          <w:szCs w:val="21"/>
        </w:rPr>
        <w:t>途岳</w:t>
      </w:r>
      <w:r w:rsidR="00BA40F1">
        <w:rPr>
          <w:rFonts w:ascii="VW Text Office" w:eastAsia="汉仪旗黑-60S" w:hAnsi="VW Text Office" w:hint="eastAsia"/>
          <w:szCs w:val="21"/>
        </w:rPr>
        <w:t>的</w:t>
      </w:r>
      <w:r w:rsidR="00414774" w:rsidRPr="00414774">
        <w:rPr>
          <w:rFonts w:ascii="VW Text Office" w:eastAsia="汉仪旗黑-60S" w:hAnsi="VW Text Office" w:hint="eastAsia"/>
          <w:szCs w:val="21"/>
        </w:rPr>
        <w:t>后备厢</w:t>
      </w:r>
      <w:r w:rsidR="007F3309">
        <w:rPr>
          <w:rFonts w:ascii="VW Text Office" w:eastAsia="汉仪旗黑-60S" w:hAnsi="VW Text Office" w:hint="eastAsia"/>
          <w:szCs w:val="21"/>
        </w:rPr>
        <w:t>空间</w:t>
      </w:r>
      <w:r w:rsidR="00BA40F1">
        <w:rPr>
          <w:rFonts w:ascii="VW Text Office" w:eastAsia="汉仪旗黑-60S" w:hAnsi="VW Text Office" w:hint="eastAsia"/>
          <w:szCs w:val="21"/>
        </w:rPr>
        <w:t>达到</w:t>
      </w:r>
      <w:r w:rsidR="00BA40F1" w:rsidRPr="00414774">
        <w:rPr>
          <w:rFonts w:ascii="VW Text Office" w:eastAsia="汉仪旗黑-60S" w:hAnsi="VW Text Office" w:hint="eastAsia"/>
          <w:szCs w:val="21"/>
        </w:rPr>
        <w:t>455L</w:t>
      </w:r>
      <w:r w:rsidR="00414774" w:rsidRPr="00414774">
        <w:rPr>
          <w:rFonts w:ascii="VW Text Office" w:eastAsia="汉仪旗黑-60S" w:hAnsi="VW Text Office" w:hint="eastAsia"/>
          <w:szCs w:val="21"/>
        </w:rPr>
        <w:t>，</w:t>
      </w:r>
      <w:r w:rsidR="007F3309">
        <w:rPr>
          <w:rFonts w:ascii="VW Text Office" w:eastAsia="汉仪旗黑-60S" w:hAnsi="VW Text Office" w:hint="eastAsia"/>
          <w:szCs w:val="21"/>
        </w:rPr>
        <w:t>且</w:t>
      </w:r>
      <w:r w:rsidR="006139EA" w:rsidRPr="002033E6">
        <w:rPr>
          <w:rFonts w:ascii="VW Text Office" w:eastAsia="汉仪旗黑-60S" w:hAnsi="VW Text Office" w:hint="eastAsia"/>
          <w:szCs w:val="21"/>
        </w:rPr>
        <w:t>后排座椅</w:t>
      </w:r>
      <w:r w:rsidR="007F3309">
        <w:rPr>
          <w:rFonts w:ascii="VW Text Office" w:eastAsia="汉仪旗黑-60S" w:hAnsi="VW Text Office" w:hint="eastAsia"/>
          <w:szCs w:val="21"/>
        </w:rPr>
        <w:t>可整体放倒，形成</w:t>
      </w:r>
      <w:r w:rsidR="007F3309" w:rsidRPr="002033E6">
        <w:rPr>
          <w:rFonts w:ascii="VW Text Office" w:eastAsia="汉仪旗黑-60S" w:hAnsi="VW Text Office" w:hint="eastAsia"/>
          <w:szCs w:val="21"/>
        </w:rPr>
        <w:t>1</w:t>
      </w:r>
      <w:r w:rsidR="007F3309">
        <w:rPr>
          <w:rFonts w:ascii="VW Text Office" w:eastAsia="汉仪旗黑-60S" w:hAnsi="VW Text Office" w:hint="eastAsia"/>
          <w:szCs w:val="21"/>
        </w:rPr>
        <w:t>,</w:t>
      </w:r>
      <w:r w:rsidR="007F3309" w:rsidRPr="002033E6">
        <w:rPr>
          <w:rFonts w:ascii="VW Text Office" w:eastAsia="汉仪旗黑-60S" w:hAnsi="VW Text Office" w:hint="eastAsia"/>
          <w:szCs w:val="21"/>
        </w:rPr>
        <w:t>543L</w:t>
      </w:r>
      <w:r w:rsidR="007F3309">
        <w:rPr>
          <w:rFonts w:ascii="VW Text Office" w:eastAsia="汉仪旗黑-60S" w:hAnsi="VW Text Office" w:hint="eastAsia"/>
          <w:szCs w:val="21"/>
        </w:rPr>
        <w:t>的</w:t>
      </w:r>
      <w:r w:rsidR="007F3309" w:rsidRPr="001A15FC">
        <w:rPr>
          <w:rFonts w:ascii="VW Text Office" w:eastAsia="汉仪旗黑-60S" w:hAnsi="VW Text Office" w:hint="eastAsia"/>
          <w:szCs w:val="21"/>
        </w:rPr>
        <w:t>贯通式大容量空间</w:t>
      </w:r>
      <w:r w:rsidR="007F3309">
        <w:rPr>
          <w:rFonts w:ascii="VW Text Office" w:eastAsia="汉仪旗黑-60S" w:hAnsi="VW Text Office" w:hint="eastAsia"/>
          <w:szCs w:val="21"/>
        </w:rPr>
        <w:t>。不仅如此，</w:t>
      </w:r>
      <w:r w:rsidR="007F3309">
        <w:rPr>
          <w:rFonts w:ascii="VW Text Office" w:eastAsia="汉仪旗黑-60S" w:hAnsi="VW Text Office" w:hint="eastAsia"/>
          <w:szCs w:val="21"/>
        </w:rPr>
        <w:t>Tharu</w:t>
      </w:r>
      <w:r w:rsidR="007F3309">
        <w:rPr>
          <w:rFonts w:ascii="VW Text Office" w:eastAsia="汉仪旗黑-60S" w:hAnsi="VW Text Office" w:hint="eastAsia"/>
          <w:szCs w:val="21"/>
        </w:rPr>
        <w:t>途岳的座椅可按</w:t>
      </w:r>
      <w:r w:rsidR="007F3309" w:rsidRPr="002033E6">
        <w:rPr>
          <w:rFonts w:ascii="VW Text Office" w:eastAsia="汉仪旗黑-60S" w:hAnsi="VW Text Office" w:hint="eastAsia"/>
          <w:szCs w:val="21"/>
        </w:rPr>
        <w:t>4/6</w:t>
      </w:r>
      <w:r w:rsidR="007F3309">
        <w:rPr>
          <w:rFonts w:ascii="VW Text Office" w:eastAsia="汉仪旗黑-60S" w:hAnsi="VW Text Office" w:hint="eastAsia"/>
          <w:szCs w:val="21"/>
        </w:rPr>
        <w:t>比例</w:t>
      </w:r>
      <w:r w:rsidR="007F3309" w:rsidRPr="002033E6">
        <w:rPr>
          <w:rFonts w:ascii="VW Text Office" w:eastAsia="汉仪旗黑-60S" w:hAnsi="VW Text Office" w:hint="eastAsia"/>
          <w:szCs w:val="21"/>
        </w:rPr>
        <w:t>翻折</w:t>
      </w:r>
      <w:r w:rsidR="007F3309">
        <w:rPr>
          <w:rFonts w:ascii="VW Text Office" w:eastAsia="汉仪旗黑-60S" w:hAnsi="VW Text Office" w:hint="eastAsia"/>
          <w:szCs w:val="21"/>
        </w:rPr>
        <w:t>，使得</w:t>
      </w:r>
      <w:r w:rsidR="007F3309" w:rsidRPr="002033E6">
        <w:rPr>
          <w:rFonts w:ascii="VW Text Office" w:eastAsia="汉仪旗黑-60S" w:hAnsi="VW Text Office" w:hint="eastAsia"/>
          <w:szCs w:val="21"/>
        </w:rPr>
        <w:t>空间利用</w:t>
      </w:r>
      <w:r w:rsidR="007F3309">
        <w:rPr>
          <w:rFonts w:ascii="VW Text Office" w:eastAsia="汉仪旗黑-60S" w:hAnsi="VW Text Office" w:hint="eastAsia"/>
          <w:szCs w:val="21"/>
        </w:rPr>
        <w:t>更为</w:t>
      </w:r>
      <w:r w:rsidR="007F3309" w:rsidRPr="00DC6BDE">
        <w:rPr>
          <w:rFonts w:ascii="VW Text Office" w:eastAsia="汉仪旗黑-60S" w:hAnsi="VW Text Office" w:hint="eastAsia"/>
          <w:szCs w:val="21"/>
        </w:rPr>
        <w:t>灵活</w:t>
      </w:r>
      <w:r w:rsidR="007F3309">
        <w:rPr>
          <w:rFonts w:ascii="VW Text Office" w:eastAsia="汉仪旗黑-60S" w:hAnsi="VW Text Office" w:hint="eastAsia"/>
          <w:szCs w:val="21"/>
        </w:rPr>
        <w:t>高效。</w:t>
      </w:r>
    </w:p>
    <w:p w14:paraId="7D6D5537" w14:textId="41BEBEF7" w:rsidR="007E1D0C" w:rsidRPr="00932E44" w:rsidRDefault="00C7185F" w:rsidP="007E1D0C">
      <w:pPr>
        <w:jc w:val="center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/>
          <w:noProof/>
          <w:szCs w:val="21"/>
        </w:rPr>
        <w:lastRenderedPageBreak/>
        <w:drawing>
          <wp:inline distT="0" distB="0" distL="0" distR="0" wp14:anchorId="2E45C009" wp14:editId="2C79FF8E">
            <wp:extent cx="3401203" cy="2160000"/>
            <wp:effectExtent l="0" t="0" r="8890" b="0"/>
            <wp:docPr id="5" name="图片 5" descr="C:\Users\adminec788\Desktop\途岳产品图\3.细节图\1.外观\后备箱-载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ec788\Desktop\途岳产品图\3.细节图\1.外观\后备箱-载物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8FA1" w14:textId="523D6736" w:rsidR="0082756A" w:rsidRDefault="0082756A" w:rsidP="003B3825">
      <w:pPr>
        <w:rPr>
          <w:rFonts w:ascii="VW Text Office" w:eastAsia="汉仪旗黑-60S" w:hAnsi="VW Text Office"/>
          <w:szCs w:val="21"/>
        </w:rPr>
      </w:pPr>
    </w:p>
    <w:p w14:paraId="05F0112C" w14:textId="6481D852" w:rsidR="00405D4F" w:rsidRPr="00A44C26" w:rsidRDefault="00E91B88" w:rsidP="00405D4F">
      <w:pPr>
        <w:jc w:val="left"/>
        <w:rPr>
          <w:rFonts w:ascii="VW Text Office" w:eastAsia="汉仪旗黑-60S" w:hAnsi="VW Text Office"/>
          <w:b/>
        </w:rPr>
      </w:pPr>
      <w:r>
        <w:rPr>
          <w:rFonts w:ascii="VW Text Office" w:eastAsia="汉仪旗黑-60S" w:hAnsi="VW Text Office" w:hint="eastAsia"/>
          <w:b/>
        </w:rPr>
        <w:t>人性贴心</w:t>
      </w:r>
      <w:r w:rsidR="001D6A3F">
        <w:rPr>
          <w:rFonts w:ascii="VW Text Office" w:eastAsia="汉仪旗黑-60S" w:hAnsi="VW Text Office" w:hint="eastAsia"/>
          <w:b/>
        </w:rPr>
        <w:t>设计</w:t>
      </w:r>
      <w:r w:rsidR="00405D4F" w:rsidRPr="00405D4F">
        <w:rPr>
          <w:rFonts w:ascii="VW Text Office" w:eastAsia="汉仪旗黑-60S" w:hAnsi="VW Text Office" w:hint="eastAsia"/>
          <w:b/>
        </w:rPr>
        <w:t xml:space="preserve"> </w:t>
      </w:r>
      <w:r>
        <w:rPr>
          <w:rFonts w:ascii="VW Text Office" w:eastAsia="汉仪旗黑-60S" w:hAnsi="VW Text Office" w:hint="eastAsia"/>
          <w:b/>
        </w:rPr>
        <w:t>营造</w:t>
      </w:r>
      <w:r w:rsidR="00405D4F" w:rsidRPr="00405D4F">
        <w:rPr>
          <w:rFonts w:ascii="VW Text Office" w:eastAsia="汉仪旗黑-60S" w:hAnsi="VW Text Office" w:hint="eastAsia"/>
          <w:b/>
        </w:rPr>
        <w:t>舒适</w:t>
      </w:r>
      <w:r>
        <w:rPr>
          <w:rFonts w:ascii="VW Text Office" w:eastAsia="汉仪旗黑-60S" w:hAnsi="VW Text Office" w:hint="eastAsia"/>
          <w:b/>
        </w:rPr>
        <w:t>乘坐感受</w:t>
      </w:r>
    </w:p>
    <w:p w14:paraId="3F341657" w14:textId="6C47CD28" w:rsidR="001242BE" w:rsidRDefault="00907A3E" w:rsidP="003C3948">
      <w:pPr>
        <w:ind w:firstLineChars="200" w:firstLine="420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为了给</w:t>
      </w:r>
      <w:r w:rsidR="007F3309">
        <w:rPr>
          <w:rFonts w:ascii="VW Text Office" w:eastAsia="汉仪旗黑-60S" w:hAnsi="VW Text Office" w:hint="eastAsia"/>
          <w:szCs w:val="21"/>
        </w:rPr>
        <w:t>驾乘</w:t>
      </w:r>
      <w:r>
        <w:rPr>
          <w:rFonts w:ascii="VW Text Office" w:eastAsia="汉仪旗黑-60S" w:hAnsi="VW Text Office" w:hint="eastAsia"/>
          <w:szCs w:val="21"/>
        </w:rPr>
        <w:t>人员打造</w:t>
      </w:r>
      <w:r w:rsidR="0032244F" w:rsidRPr="004E7E6F">
        <w:rPr>
          <w:rFonts w:ascii="VW Text Office" w:eastAsia="汉仪旗黑-60S" w:hAnsi="VW Text Office" w:hint="eastAsia"/>
          <w:szCs w:val="21"/>
        </w:rPr>
        <w:t>高品质</w:t>
      </w:r>
      <w:r w:rsidRPr="004E7E6F">
        <w:rPr>
          <w:rFonts w:ascii="VW Text Office" w:eastAsia="汉仪旗黑-60S" w:hAnsi="VW Text Office" w:hint="eastAsia"/>
          <w:szCs w:val="21"/>
        </w:rPr>
        <w:t>的</w:t>
      </w:r>
      <w:r w:rsidR="00143D65" w:rsidRPr="004E7E6F">
        <w:rPr>
          <w:rFonts w:ascii="VW Text Office" w:eastAsia="汉仪旗黑-60S" w:hAnsi="VW Text Office" w:hint="eastAsia"/>
          <w:szCs w:val="21"/>
        </w:rPr>
        <w:t>乘坐</w:t>
      </w:r>
      <w:r w:rsidRPr="004E7E6F">
        <w:rPr>
          <w:rFonts w:ascii="VW Text Office" w:eastAsia="汉仪旗黑-60S" w:hAnsi="VW Text Office" w:hint="eastAsia"/>
          <w:szCs w:val="21"/>
        </w:rPr>
        <w:t>体感</w:t>
      </w:r>
      <w:r w:rsidR="00405D4F" w:rsidRPr="004E7E6F">
        <w:rPr>
          <w:rFonts w:ascii="VW Text Office" w:eastAsia="汉仪旗黑-60S" w:hAnsi="VW Text Office" w:hint="eastAsia"/>
          <w:szCs w:val="21"/>
        </w:rPr>
        <w:t>，</w:t>
      </w:r>
      <w:r w:rsidR="00574DF1">
        <w:rPr>
          <w:rFonts w:ascii="VW Text Office" w:eastAsia="汉仪旗黑-60S" w:hAnsi="VW Text Office" w:hint="eastAsia"/>
          <w:szCs w:val="21"/>
        </w:rPr>
        <w:t>Tharu</w:t>
      </w:r>
      <w:r w:rsidR="00574DF1">
        <w:rPr>
          <w:rFonts w:ascii="VW Text Office" w:eastAsia="汉仪旗黑-60S" w:hAnsi="VW Text Office" w:hint="eastAsia"/>
          <w:szCs w:val="21"/>
        </w:rPr>
        <w:t>途岳的</w:t>
      </w:r>
      <w:r w:rsidR="007F3309">
        <w:rPr>
          <w:rFonts w:ascii="VW Text Office" w:eastAsia="汉仪旗黑-60S" w:hAnsi="VW Text Office" w:hint="eastAsia"/>
          <w:szCs w:val="21"/>
        </w:rPr>
        <w:t>座椅依据</w:t>
      </w:r>
      <w:r w:rsidR="003B204E">
        <w:rPr>
          <w:rFonts w:ascii="VW Text Office" w:eastAsia="汉仪旗黑-60S" w:hAnsi="VW Text Office" w:hint="eastAsia"/>
          <w:szCs w:val="21"/>
        </w:rPr>
        <w:t>人机工程学</w:t>
      </w:r>
      <w:r w:rsidR="007F3309">
        <w:rPr>
          <w:rFonts w:ascii="VW Text Office" w:eastAsia="汉仪旗黑-60S" w:hAnsi="VW Text Office" w:hint="eastAsia"/>
          <w:szCs w:val="21"/>
        </w:rPr>
        <w:t>设计，</w:t>
      </w:r>
      <w:r w:rsidR="0044125C">
        <w:rPr>
          <w:rFonts w:ascii="VW Text Office" w:eastAsia="汉仪旗黑-60S" w:hAnsi="VW Text Office" w:hint="eastAsia"/>
          <w:szCs w:val="21"/>
        </w:rPr>
        <w:t>充分考虑到</w:t>
      </w:r>
      <w:r w:rsidR="00AD4CF4">
        <w:rPr>
          <w:rFonts w:ascii="VW Text Office" w:eastAsia="汉仪旗黑-60S" w:hAnsi="VW Text Office" w:hint="eastAsia"/>
          <w:szCs w:val="21"/>
        </w:rPr>
        <w:t>中国</w:t>
      </w:r>
      <w:r w:rsidR="0044125C">
        <w:rPr>
          <w:rFonts w:ascii="VW Text Office" w:eastAsia="汉仪旗黑-60S" w:hAnsi="VW Text Office" w:hint="eastAsia"/>
          <w:szCs w:val="21"/>
        </w:rPr>
        <w:t>人体型，</w:t>
      </w:r>
      <w:r w:rsidR="003B204E" w:rsidRPr="003B204E">
        <w:rPr>
          <w:rFonts w:ascii="VW Text Office" w:eastAsia="汉仪旗黑-60S" w:hAnsi="VW Text Office" w:hint="eastAsia"/>
          <w:szCs w:val="21"/>
        </w:rPr>
        <w:t>采用富有档次感的打孔皮座椅，具有透气性佳、包覆性好等优势。</w:t>
      </w:r>
      <w:r w:rsidR="00284770">
        <w:rPr>
          <w:rFonts w:ascii="VW Text Office" w:eastAsia="汉仪旗黑-60S" w:hAnsi="VW Text Office" w:hint="eastAsia"/>
          <w:szCs w:val="21"/>
        </w:rPr>
        <w:t>前排座椅都配置了可独立调节温度的电加热功能，</w:t>
      </w:r>
      <w:r w:rsidR="007E31BD" w:rsidRPr="007E31BD">
        <w:rPr>
          <w:rFonts w:ascii="VW Text Office" w:eastAsia="汉仪旗黑-60S" w:hAnsi="VW Text Office" w:hint="eastAsia"/>
          <w:szCs w:val="21"/>
        </w:rPr>
        <w:t>驾驶</w:t>
      </w:r>
      <w:r w:rsidR="00B6030D">
        <w:rPr>
          <w:rFonts w:ascii="VW Text Office" w:eastAsia="汉仪旗黑-60S" w:hAnsi="VW Text Office" w:hint="eastAsia"/>
          <w:szCs w:val="21"/>
        </w:rPr>
        <w:t>席</w:t>
      </w:r>
      <w:r w:rsidR="007E31BD" w:rsidRPr="007E31BD">
        <w:rPr>
          <w:rFonts w:ascii="VW Text Office" w:eastAsia="汉仪旗黑-60S" w:hAnsi="VW Text Office" w:hint="eastAsia"/>
          <w:szCs w:val="21"/>
        </w:rPr>
        <w:t>座椅</w:t>
      </w:r>
      <w:r w:rsidR="006A00CD">
        <w:rPr>
          <w:rFonts w:ascii="VW Text Office" w:eastAsia="汉仪旗黑-60S" w:hAnsi="VW Text Office" w:hint="eastAsia"/>
          <w:szCs w:val="21"/>
        </w:rPr>
        <w:t>集</w:t>
      </w:r>
      <w:r w:rsidR="007E31BD" w:rsidRPr="007E31BD">
        <w:rPr>
          <w:rFonts w:ascii="VW Text Office" w:eastAsia="汉仪旗黑-60S" w:hAnsi="VW Text Office" w:hint="eastAsia"/>
          <w:szCs w:val="21"/>
        </w:rPr>
        <w:t>8</w:t>
      </w:r>
      <w:r w:rsidR="006A00CD">
        <w:rPr>
          <w:rFonts w:ascii="VW Text Office" w:eastAsia="汉仪旗黑-60S" w:hAnsi="VW Text Office" w:hint="eastAsia"/>
          <w:szCs w:val="21"/>
        </w:rPr>
        <w:t>向电动调节和</w:t>
      </w:r>
      <w:r w:rsidR="007E31BD" w:rsidRPr="007E31BD">
        <w:rPr>
          <w:rFonts w:ascii="VW Text Office" w:eastAsia="汉仪旗黑-60S" w:hAnsi="VW Text Office" w:hint="eastAsia"/>
          <w:szCs w:val="21"/>
        </w:rPr>
        <w:t>4</w:t>
      </w:r>
      <w:r w:rsidR="007E31BD" w:rsidRPr="007E31BD">
        <w:rPr>
          <w:rFonts w:ascii="VW Text Office" w:eastAsia="汉仪旗黑-60S" w:hAnsi="VW Text Office" w:hint="eastAsia"/>
          <w:szCs w:val="21"/>
        </w:rPr>
        <w:t>向腰托</w:t>
      </w:r>
      <w:r w:rsidR="006A00CD">
        <w:rPr>
          <w:rFonts w:ascii="VW Text Office" w:eastAsia="汉仪旗黑-60S" w:hAnsi="VW Text Office" w:hint="eastAsia"/>
          <w:szCs w:val="21"/>
        </w:rPr>
        <w:t>调节</w:t>
      </w:r>
      <w:r w:rsidR="001D682E">
        <w:rPr>
          <w:rFonts w:ascii="VW Text Office" w:eastAsia="汉仪旗黑-60S" w:hAnsi="VW Text Office" w:hint="eastAsia"/>
          <w:szCs w:val="21"/>
        </w:rPr>
        <w:t>功能</w:t>
      </w:r>
      <w:r w:rsidR="006A00CD">
        <w:rPr>
          <w:rFonts w:ascii="VW Text Office" w:eastAsia="汉仪旗黑-60S" w:hAnsi="VW Text Office" w:hint="eastAsia"/>
          <w:szCs w:val="21"/>
        </w:rPr>
        <w:t>于一身</w:t>
      </w:r>
      <w:r w:rsidR="00073210">
        <w:rPr>
          <w:rFonts w:ascii="VW Text Office" w:eastAsia="汉仪旗黑-60S" w:hAnsi="VW Text Office" w:hint="eastAsia"/>
          <w:szCs w:val="21"/>
        </w:rPr>
        <w:t>，大幅提升乘坐</w:t>
      </w:r>
      <w:r w:rsidR="00E2708A">
        <w:rPr>
          <w:rFonts w:ascii="VW Text Office" w:eastAsia="汉仪旗黑-60S" w:hAnsi="VW Text Office" w:hint="eastAsia"/>
          <w:szCs w:val="21"/>
        </w:rPr>
        <w:t>舒适</w:t>
      </w:r>
      <w:r w:rsidR="00073210">
        <w:rPr>
          <w:rFonts w:ascii="VW Text Office" w:eastAsia="汉仪旗黑-60S" w:hAnsi="VW Text Office" w:hint="eastAsia"/>
          <w:szCs w:val="21"/>
        </w:rPr>
        <w:t>体感</w:t>
      </w:r>
      <w:r w:rsidR="007E31BD" w:rsidRPr="007E31BD">
        <w:rPr>
          <w:rFonts w:ascii="VW Text Office" w:eastAsia="汉仪旗黑-60S" w:hAnsi="VW Text Office" w:hint="eastAsia"/>
          <w:szCs w:val="21"/>
        </w:rPr>
        <w:t>，</w:t>
      </w:r>
      <w:r w:rsidR="00C303A3">
        <w:rPr>
          <w:rFonts w:ascii="VW Text Office" w:eastAsia="汉仪旗黑-60S" w:hAnsi="VW Text Office" w:hint="eastAsia"/>
          <w:szCs w:val="21"/>
        </w:rPr>
        <w:t>即使长时间开车也不易疲劳。</w:t>
      </w:r>
    </w:p>
    <w:p w14:paraId="6F3957F4" w14:textId="7D5B02B7" w:rsidR="00405D4F" w:rsidRDefault="00634CF2" w:rsidP="003C3948">
      <w:pPr>
        <w:ind w:firstLineChars="200" w:firstLine="420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值得一提的是</w:t>
      </w:r>
      <w:r w:rsidR="008F195A">
        <w:rPr>
          <w:rFonts w:ascii="VW Text Office" w:eastAsia="汉仪旗黑-60S" w:hAnsi="VW Text Office" w:hint="eastAsia"/>
          <w:szCs w:val="21"/>
        </w:rPr>
        <w:t>，</w:t>
      </w:r>
      <w:r w:rsidR="008F195A" w:rsidRPr="008F195A">
        <w:rPr>
          <w:rFonts w:ascii="VW Text Office" w:eastAsia="汉仪旗黑-60S" w:hAnsi="VW Text Office" w:hint="eastAsia"/>
          <w:szCs w:val="21"/>
        </w:rPr>
        <w:t>Tharu</w:t>
      </w:r>
      <w:r w:rsidR="008F195A" w:rsidRPr="008F195A">
        <w:rPr>
          <w:rFonts w:ascii="VW Text Office" w:eastAsia="汉仪旗黑-60S" w:hAnsi="VW Text Office" w:hint="eastAsia"/>
          <w:szCs w:val="21"/>
        </w:rPr>
        <w:t>途岳</w:t>
      </w:r>
      <w:r w:rsidR="0056025D">
        <w:rPr>
          <w:rFonts w:ascii="VW Text Office" w:eastAsia="汉仪旗黑-60S" w:hAnsi="VW Text Office" w:hint="eastAsia"/>
          <w:szCs w:val="21"/>
        </w:rPr>
        <w:t>配备的智能双区全自动空调还集成了</w:t>
      </w:r>
      <w:r w:rsidR="008F195A" w:rsidRPr="008F195A">
        <w:rPr>
          <w:rFonts w:ascii="VW Text Office" w:eastAsia="汉仪旗黑-60S" w:hAnsi="VW Text Office" w:hint="eastAsia"/>
          <w:szCs w:val="21"/>
        </w:rPr>
        <w:t>Clean Air</w:t>
      </w:r>
      <w:r w:rsidR="008F195A" w:rsidRPr="008F195A">
        <w:rPr>
          <w:rFonts w:ascii="VW Text Office" w:eastAsia="汉仪旗黑-60S" w:hAnsi="VW Text Office" w:hint="eastAsia"/>
          <w:szCs w:val="21"/>
        </w:rPr>
        <w:t>空气净化系统，其中复合滤芯可快速净化车内空气，有效</w:t>
      </w:r>
      <w:r w:rsidR="000415DA">
        <w:rPr>
          <w:rFonts w:ascii="VW Text Office" w:eastAsia="汉仪旗黑-60S" w:hAnsi="VW Text Office" w:hint="eastAsia"/>
          <w:szCs w:val="21"/>
        </w:rPr>
        <w:t>过滤</w:t>
      </w:r>
      <w:r w:rsidR="008F195A" w:rsidRPr="008F195A">
        <w:rPr>
          <w:rFonts w:ascii="VW Text Office" w:eastAsia="汉仪旗黑-60S" w:hAnsi="VW Text Office" w:hint="eastAsia"/>
          <w:szCs w:val="21"/>
        </w:rPr>
        <w:t>车内</w:t>
      </w:r>
      <w:r w:rsidR="008F195A" w:rsidRPr="008F195A">
        <w:rPr>
          <w:rFonts w:ascii="VW Text Office" w:eastAsia="汉仪旗黑-60S" w:hAnsi="VW Text Office" w:hint="eastAsia"/>
          <w:szCs w:val="21"/>
        </w:rPr>
        <w:t>PM2.5</w:t>
      </w:r>
      <w:r w:rsidR="003E2674">
        <w:rPr>
          <w:rFonts w:ascii="VW Text Office" w:eastAsia="汉仪旗黑-60S" w:hAnsi="VW Text Office" w:hint="eastAsia"/>
          <w:szCs w:val="21"/>
        </w:rPr>
        <w:t>，</w:t>
      </w:r>
      <w:r w:rsidR="00410E5D">
        <w:rPr>
          <w:rFonts w:ascii="VW Text Office" w:eastAsia="汉仪旗黑-60S" w:hAnsi="VW Text Office" w:hint="eastAsia"/>
          <w:szCs w:val="21"/>
        </w:rPr>
        <w:t>带来</w:t>
      </w:r>
      <w:r w:rsidR="00184D66">
        <w:rPr>
          <w:rFonts w:ascii="VW Text Office" w:eastAsia="汉仪旗黑-60S" w:hAnsi="VW Text Office" w:hint="eastAsia"/>
          <w:szCs w:val="21"/>
        </w:rPr>
        <w:t>更加</w:t>
      </w:r>
      <w:r w:rsidR="00410E5D" w:rsidRPr="007550D0">
        <w:rPr>
          <w:rFonts w:ascii="VW Text Office" w:eastAsia="汉仪旗黑-60S" w:hAnsi="VW Text Office" w:hint="eastAsia"/>
          <w:szCs w:val="21"/>
        </w:rPr>
        <w:t>健康舒适的乘坐环境</w:t>
      </w:r>
      <w:r w:rsidR="008F195A" w:rsidRPr="007550D0">
        <w:rPr>
          <w:rFonts w:ascii="VW Text Office" w:eastAsia="汉仪旗黑-60S" w:hAnsi="VW Text Office" w:hint="eastAsia"/>
          <w:szCs w:val="21"/>
        </w:rPr>
        <w:t>。</w:t>
      </w:r>
    </w:p>
    <w:p w14:paraId="490A3A91" w14:textId="7B9E2703" w:rsidR="00F75926" w:rsidRDefault="00F75926" w:rsidP="00F75926">
      <w:pPr>
        <w:jc w:val="center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/>
          <w:noProof/>
          <w:szCs w:val="21"/>
        </w:rPr>
        <w:drawing>
          <wp:inline distT="0" distB="0" distL="0" distR="0" wp14:anchorId="40AB10D3" wp14:editId="0E88318D">
            <wp:extent cx="2524659" cy="1828800"/>
            <wp:effectExtent l="0" t="0" r="9525" b="0"/>
            <wp:docPr id="9" name="图片 9" descr="C:\Users\adminec788\Desktop\途岳产品图\3.细节图\2.内饰\人体工学座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ec788\Desktop\途岳产品图\3.细节图\2.内饰\人体工学座椅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20" cy="18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93" w:rsidRPr="00E86A93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14D7" w:rsidRPr="00FC14D7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5CD686" wp14:editId="51A43A5A">
            <wp:extent cx="2600587" cy="1771650"/>
            <wp:effectExtent l="0" t="0" r="9525" b="0"/>
            <wp:docPr id="14" name="图片 14" descr="D:\【途岳】\9.28途岳媒体沟通会媒体资料夹\1.产品图\3.细节图\2.内饰\烤漆面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【途岳】\9.28途岳媒体沟通会媒体资料夹\1.产品图\3.细节图\2.内饰\烤漆面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34" cy="17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C247" w14:textId="77777777" w:rsidR="00FE6877" w:rsidRPr="00E90252" w:rsidRDefault="00FE6877" w:rsidP="003C3948">
      <w:pPr>
        <w:ind w:firstLineChars="200" w:firstLine="420"/>
        <w:rPr>
          <w:rFonts w:ascii="VW Text Office" w:eastAsia="汉仪旗黑-60S" w:hAnsi="VW Text Office"/>
          <w:szCs w:val="21"/>
        </w:rPr>
      </w:pPr>
    </w:p>
    <w:p w14:paraId="6B74F9D3" w14:textId="0C9DE3DB" w:rsidR="008D4F19" w:rsidRPr="005131E6" w:rsidRDefault="00CE4A47" w:rsidP="00E81FE5">
      <w:pPr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作为</w:t>
      </w:r>
      <w:r w:rsidR="005715A8">
        <w:rPr>
          <w:rFonts w:ascii="VW Text Office" w:eastAsia="汉仪旗黑-60S" w:hAnsi="VW Text Office" w:hint="eastAsia"/>
          <w:szCs w:val="21"/>
        </w:rPr>
        <w:t>上汽大众</w:t>
      </w:r>
      <w:r w:rsidR="00457785">
        <w:rPr>
          <w:rFonts w:ascii="VW Text Office" w:eastAsia="汉仪旗黑-60S" w:hAnsi="VW Text Office" w:hint="eastAsia"/>
          <w:szCs w:val="21"/>
        </w:rPr>
        <w:t>大众品牌</w:t>
      </w:r>
      <w:r>
        <w:rPr>
          <w:rFonts w:ascii="VW Text Office" w:eastAsia="汉仪旗黑-60S" w:hAnsi="VW Text Office" w:hint="eastAsia"/>
          <w:szCs w:val="21"/>
        </w:rPr>
        <w:t>SUV</w:t>
      </w:r>
      <w:r>
        <w:rPr>
          <w:rFonts w:ascii="VW Text Office" w:eastAsia="汉仪旗黑-60S" w:hAnsi="VW Text Office" w:hint="eastAsia"/>
          <w:szCs w:val="21"/>
        </w:rPr>
        <w:t>家族的又一</w:t>
      </w:r>
      <w:r w:rsidR="00B6030D">
        <w:rPr>
          <w:rFonts w:ascii="VW Text Office" w:eastAsia="汉仪旗黑-60S" w:hAnsi="VW Text Office" w:hint="eastAsia"/>
          <w:szCs w:val="21"/>
        </w:rPr>
        <w:t>强将</w:t>
      </w:r>
      <w:r w:rsidR="005715A8">
        <w:rPr>
          <w:rFonts w:ascii="VW Text Office" w:eastAsia="汉仪旗黑-60S" w:hAnsi="VW Text Office" w:hint="eastAsia"/>
          <w:szCs w:val="21"/>
        </w:rPr>
        <w:t>，</w:t>
      </w:r>
      <w:r w:rsidR="00B41F6A">
        <w:rPr>
          <w:rFonts w:ascii="VW Text Office" w:eastAsia="汉仪旗黑-60S" w:hAnsi="VW Text Office" w:hint="eastAsia"/>
          <w:szCs w:val="21"/>
        </w:rPr>
        <w:t>Tharu</w:t>
      </w:r>
      <w:r w:rsidR="00B41F6A">
        <w:rPr>
          <w:rFonts w:ascii="VW Text Office" w:eastAsia="汉仪旗黑-60S" w:hAnsi="VW Text Office" w:hint="eastAsia"/>
          <w:szCs w:val="21"/>
        </w:rPr>
        <w:t>途岳</w:t>
      </w:r>
      <w:r w:rsidR="00A47998">
        <w:rPr>
          <w:rFonts w:ascii="VW Text Office" w:eastAsia="汉仪旗黑-60S" w:hAnsi="VW Text Office" w:hint="eastAsia"/>
          <w:szCs w:val="21"/>
        </w:rPr>
        <w:t>致力于</w:t>
      </w:r>
      <w:r w:rsidR="00B6030D">
        <w:rPr>
          <w:rFonts w:ascii="VW Text Office" w:eastAsia="汉仪旗黑-60S" w:hAnsi="VW Text Office" w:hint="eastAsia"/>
          <w:szCs w:val="21"/>
        </w:rPr>
        <w:t>全面</w:t>
      </w:r>
      <w:r w:rsidR="001A1822">
        <w:rPr>
          <w:rFonts w:ascii="VW Text Office" w:eastAsia="汉仪旗黑-60S" w:hAnsi="VW Text Office" w:hint="eastAsia"/>
          <w:szCs w:val="21"/>
        </w:rPr>
        <w:t>满足</w:t>
      </w:r>
      <w:r w:rsidR="00B6030D">
        <w:rPr>
          <w:rFonts w:ascii="VW Text Office" w:eastAsia="汉仪旗黑-60S" w:hAnsi="VW Text Office" w:hint="eastAsia"/>
          <w:szCs w:val="21"/>
        </w:rPr>
        <w:t>新生代</w:t>
      </w:r>
      <w:r w:rsidR="00B6030D">
        <w:rPr>
          <w:rFonts w:ascii="VW Text Office" w:eastAsia="汉仪旗黑-60S" w:hAnsi="VW Text Office" w:hint="eastAsia"/>
          <w:szCs w:val="21"/>
        </w:rPr>
        <w:t>SUV</w:t>
      </w:r>
      <w:r w:rsidR="00B6030D">
        <w:rPr>
          <w:rFonts w:ascii="VW Text Office" w:eastAsia="汉仪旗黑-60S" w:hAnsi="VW Text Office" w:hint="eastAsia"/>
          <w:szCs w:val="21"/>
        </w:rPr>
        <w:t>消费者</w:t>
      </w:r>
      <w:r w:rsidR="00FF3C3B" w:rsidRPr="0063331B">
        <w:rPr>
          <w:rFonts w:ascii="VW Text Office" w:eastAsia="汉仪旗黑-60S" w:hAnsi="VW Text Office" w:hint="eastAsia"/>
          <w:szCs w:val="21"/>
        </w:rPr>
        <w:t>的</w:t>
      </w:r>
      <w:r w:rsidR="000271E5" w:rsidRPr="0063331B">
        <w:rPr>
          <w:rFonts w:ascii="VW Text Office" w:eastAsia="汉仪旗黑-60S" w:hAnsi="VW Text Office" w:hint="eastAsia"/>
          <w:szCs w:val="21"/>
        </w:rPr>
        <w:t>用车</w:t>
      </w:r>
      <w:r w:rsidR="00852CCB" w:rsidRPr="0063331B">
        <w:rPr>
          <w:rFonts w:ascii="VW Text Office" w:eastAsia="汉仪旗黑-60S" w:hAnsi="VW Text Office" w:hint="eastAsia"/>
          <w:szCs w:val="21"/>
        </w:rPr>
        <w:t>需求</w:t>
      </w:r>
      <w:r w:rsidR="00B43AEC" w:rsidRPr="007752A2">
        <w:rPr>
          <w:rFonts w:ascii="VW Text Office" w:eastAsia="汉仪旗黑-60S" w:hAnsi="VW Text Office" w:hint="eastAsia"/>
          <w:szCs w:val="21"/>
        </w:rPr>
        <w:t>，</w:t>
      </w:r>
      <w:r w:rsidR="00BA0B57" w:rsidRPr="007752A2">
        <w:rPr>
          <w:rFonts w:ascii="VW Text Office" w:eastAsia="汉仪旗黑-60S" w:hAnsi="VW Text Office" w:hint="eastAsia"/>
          <w:szCs w:val="21"/>
        </w:rPr>
        <w:t>将成为</w:t>
      </w:r>
      <w:r w:rsidR="00297031" w:rsidRPr="007752A2">
        <w:rPr>
          <w:rFonts w:ascii="VW Text Office" w:eastAsia="汉仪旗黑-60S" w:hAnsi="VW Text Office" w:hint="eastAsia"/>
          <w:szCs w:val="21"/>
        </w:rPr>
        <w:t>主流</w:t>
      </w:r>
      <w:r w:rsidR="00297031" w:rsidRPr="007752A2">
        <w:rPr>
          <w:rFonts w:ascii="VW Text Office" w:eastAsia="汉仪旗黑-60S" w:hAnsi="VW Text Office" w:hint="eastAsia"/>
          <w:szCs w:val="21"/>
        </w:rPr>
        <w:t>SUV</w:t>
      </w:r>
      <w:r w:rsidR="0054644A">
        <w:rPr>
          <w:rFonts w:ascii="VW Text Office" w:eastAsia="汉仪旗黑-60S" w:hAnsi="VW Text Office" w:hint="eastAsia"/>
          <w:szCs w:val="21"/>
        </w:rPr>
        <w:t>市场</w:t>
      </w:r>
      <w:r w:rsidR="00B6030D">
        <w:rPr>
          <w:rFonts w:ascii="VW Text Office" w:eastAsia="汉仪旗黑-60S" w:hAnsi="VW Text Office" w:hint="eastAsia"/>
          <w:szCs w:val="21"/>
        </w:rPr>
        <w:t>的</w:t>
      </w:r>
      <w:r w:rsidR="0054644A">
        <w:rPr>
          <w:rFonts w:ascii="VW Text Office" w:eastAsia="汉仪旗黑-60S" w:hAnsi="VW Text Office" w:hint="eastAsia"/>
          <w:szCs w:val="21"/>
        </w:rPr>
        <w:t>新标杆</w:t>
      </w:r>
      <w:r w:rsidR="00223589">
        <w:rPr>
          <w:rFonts w:ascii="VW Text Office" w:eastAsia="汉仪旗黑-60S" w:hAnsi="VW Text Office" w:hint="eastAsia"/>
          <w:szCs w:val="21"/>
        </w:rPr>
        <w:t>。</w:t>
      </w:r>
      <w:r w:rsidR="00F85654">
        <w:rPr>
          <w:rFonts w:ascii="VW Text Office" w:eastAsia="汉仪旗黑-60S" w:hAnsi="VW Text Office" w:hint="eastAsia"/>
          <w:szCs w:val="21"/>
        </w:rPr>
        <w:t>据悉，新车</w:t>
      </w:r>
      <w:r w:rsidR="00AD40BD">
        <w:rPr>
          <w:rFonts w:ascii="VW Text Office" w:eastAsia="汉仪旗黑-60S" w:hAnsi="VW Text Office" w:hint="eastAsia"/>
          <w:szCs w:val="21"/>
        </w:rPr>
        <w:t>将于</w:t>
      </w:r>
      <w:r w:rsidR="00B6030D">
        <w:rPr>
          <w:rFonts w:ascii="VW Text Office" w:eastAsia="汉仪旗黑-60S" w:hAnsi="VW Text Office" w:hint="eastAsia"/>
          <w:szCs w:val="21"/>
        </w:rPr>
        <w:t>10</w:t>
      </w:r>
      <w:r w:rsidR="00B6030D">
        <w:rPr>
          <w:rFonts w:ascii="VW Text Office" w:eastAsia="汉仪旗黑-60S" w:hAnsi="VW Text Office" w:hint="eastAsia"/>
          <w:szCs w:val="21"/>
        </w:rPr>
        <w:t>月</w:t>
      </w:r>
      <w:r w:rsidR="00B6030D">
        <w:rPr>
          <w:rFonts w:ascii="VW Text Office" w:eastAsia="汉仪旗黑-60S" w:hAnsi="VW Text Office" w:hint="eastAsia"/>
          <w:szCs w:val="21"/>
        </w:rPr>
        <w:t>31</w:t>
      </w:r>
      <w:r w:rsidR="00B6030D">
        <w:rPr>
          <w:rFonts w:ascii="VW Text Office" w:eastAsia="汉仪旗黑-60S" w:hAnsi="VW Text Office" w:hint="eastAsia"/>
          <w:szCs w:val="21"/>
        </w:rPr>
        <w:t>日</w:t>
      </w:r>
      <w:r w:rsidR="00AD40BD">
        <w:rPr>
          <w:rFonts w:ascii="VW Text Office" w:eastAsia="汉仪旗黑-60S" w:hAnsi="VW Text Office" w:hint="eastAsia"/>
          <w:szCs w:val="21"/>
        </w:rPr>
        <w:t>上市，</w:t>
      </w:r>
      <w:r w:rsidR="00223589">
        <w:rPr>
          <w:rFonts w:ascii="VW Text Office" w:eastAsia="汉仪旗黑-60S" w:hAnsi="VW Text Office" w:hint="eastAsia"/>
          <w:szCs w:val="21"/>
        </w:rPr>
        <w:t>敬请期待</w:t>
      </w:r>
      <w:r w:rsidR="00F85654">
        <w:rPr>
          <w:rFonts w:ascii="VW Text Office" w:eastAsia="汉仪旗黑-60S" w:hAnsi="VW Text Office" w:hint="eastAsia"/>
          <w:szCs w:val="21"/>
        </w:rPr>
        <w:t>。</w:t>
      </w:r>
      <w:bookmarkStart w:id="2" w:name="_GoBack"/>
      <w:bookmarkEnd w:id="2"/>
    </w:p>
    <w:sectPr w:rsidR="008D4F19" w:rsidRPr="005131E6" w:rsidSect="004C701C">
      <w:headerReference w:type="default" r:id="rId15"/>
      <w:footerReference w:type="default" r:id="rId16"/>
      <w:pgSz w:w="11906" w:h="16838"/>
      <w:pgMar w:top="1440" w:right="1800" w:bottom="1440" w:left="1800" w:header="851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15640" w14:textId="77777777" w:rsidR="007F39D9" w:rsidRDefault="007F39D9">
      <w:r>
        <w:separator/>
      </w:r>
    </w:p>
  </w:endnote>
  <w:endnote w:type="continuationSeparator" w:id="0">
    <w:p w14:paraId="6B1AE6A8" w14:textId="77777777" w:rsidR="007F39D9" w:rsidRDefault="007F3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W Head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8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6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BA815" w14:textId="2AB2F7F4" w:rsidR="00CD333D" w:rsidRDefault="00CD333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16A45" w:rsidRPr="00916A45">
      <w:rPr>
        <w:noProof/>
        <w:lang w:val="zh-CN" w:eastAsia="zh-CN"/>
      </w:rPr>
      <w:t>1</w:t>
    </w:r>
    <w:r>
      <w:fldChar w:fldCharType="end"/>
    </w:r>
  </w:p>
  <w:p w14:paraId="69DBFACE" w14:textId="77777777" w:rsidR="00CD333D" w:rsidRPr="001D236D" w:rsidRDefault="00CD333D" w:rsidP="001D236D">
    <w:pPr>
      <w:pStyle w:val="a6"/>
      <w:jc w:val="center"/>
      <w:rPr>
        <w:rFonts w:ascii="Arial Unicode MS" w:eastAsia="Arial Unicode MS" w:hAnsi="Arial Unicode MS" w:cs="Arial Unicode MS"/>
        <w:lang w:eastAsia="zh-CN"/>
      </w:rPr>
    </w:pPr>
    <w:r>
      <w:rPr>
        <w:noProof/>
        <w:lang w:val="en-US" w:eastAsia="zh-CN"/>
      </w:rPr>
      <w:drawing>
        <wp:anchor distT="0" distB="0" distL="114300" distR="114300" simplePos="0" relativeHeight="251656192" behindDoc="1" locked="0" layoutInCell="1" allowOverlap="1" wp14:anchorId="1462A6AF" wp14:editId="27A13150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42E21" w14:textId="77777777" w:rsidR="007F39D9" w:rsidRDefault="007F39D9">
      <w:r>
        <w:separator/>
      </w:r>
    </w:p>
  </w:footnote>
  <w:footnote w:type="continuationSeparator" w:id="0">
    <w:p w14:paraId="1CA6FFB3" w14:textId="77777777" w:rsidR="007F39D9" w:rsidRDefault="007F3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0FB95" w14:textId="77777777" w:rsidR="00CD333D" w:rsidRDefault="00CD333D" w:rsidP="00403A89">
    <w:pPr>
      <w:pStyle w:val="ad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D62EAD" wp14:editId="1EC98250">
          <wp:simplePos x="0" y="0"/>
          <wp:positionH relativeFrom="column">
            <wp:posOffset>5116195</wp:posOffset>
          </wp:positionH>
          <wp:positionV relativeFrom="paragraph">
            <wp:posOffset>-203464</wp:posOffset>
          </wp:positionV>
          <wp:extent cx="638355" cy="534838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/>
                </pic:blipFill>
                <pic:spPr bwMode="auto"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398EAEA" wp14:editId="0C78E129">
          <wp:simplePos x="0" y="0"/>
          <wp:positionH relativeFrom="column">
            <wp:posOffset>53747</wp:posOffset>
          </wp:positionH>
          <wp:positionV relativeFrom="paragraph">
            <wp:posOffset>-205248</wp:posOffset>
          </wp:positionV>
          <wp:extent cx="1086928" cy="508959"/>
          <wp:effectExtent l="0" t="0" r="0" b="5715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/>
                </pic:blipFill>
                <pic:spPr bwMode="auto"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B0C8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B1EB0"/>
    <w:multiLevelType w:val="hybridMultilevel"/>
    <w:tmpl w:val="1D489D34"/>
    <w:lvl w:ilvl="0" w:tplc="40381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26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C9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023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8A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887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6E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5AB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AA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C82A3F"/>
    <w:multiLevelType w:val="hybridMultilevel"/>
    <w:tmpl w:val="CB32EB8A"/>
    <w:lvl w:ilvl="0" w:tplc="23CEE602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1A0685B"/>
    <w:multiLevelType w:val="hybridMultilevel"/>
    <w:tmpl w:val="CD8E44B6"/>
    <w:lvl w:ilvl="0" w:tplc="756ACDD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39278A6"/>
    <w:multiLevelType w:val="hybridMultilevel"/>
    <w:tmpl w:val="890C31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6E03EDC"/>
    <w:multiLevelType w:val="hybridMultilevel"/>
    <w:tmpl w:val="860606E2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9330022"/>
    <w:multiLevelType w:val="hybridMultilevel"/>
    <w:tmpl w:val="C728E11C"/>
    <w:lvl w:ilvl="0" w:tplc="D1FE97B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271226"/>
    <w:multiLevelType w:val="hybridMultilevel"/>
    <w:tmpl w:val="C11CC414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6940FB2"/>
    <w:multiLevelType w:val="hybridMultilevel"/>
    <w:tmpl w:val="C206E0F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18B20AF"/>
    <w:multiLevelType w:val="multilevel"/>
    <w:tmpl w:val="010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93EF9"/>
    <w:multiLevelType w:val="hybridMultilevel"/>
    <w:tmpl w:val="2E62D3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1DB0BAC"/>
    <w:multiLevelType w:val="hybridMultilevel"/>
    <w:tmpl w:val="093474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6F23B3"/>
    <w:multiLevelType w:val="hybridMultilevel"/>
    <w:tmpl w:val="DA92B5D6"/>
    <w:lvl w:ilvl="0" w:tplc="415CBBC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62042B0"/>
    <w:multiLevelType w:val="hybridMultilevel"/>
    <w:tmpl w:val="DC2AC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C185C28"/>
    <w:multiLevelType w:val="hybridMultilevel"/>
    <w:tmpl w:val="66FC2ED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14260AE"/>
    <w:multiLevelType w:val="hybridMultilevel"/>
    <w:tmpl w:val="A844E4C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16F2F75"/>
    <w:multiLevelType w:val="multilevel"/>
    <w:tmpl w:val="0BF4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C97276"/>
    <w:multiLevelType w:val="hybridMultilevel"/>
    <w:tmpl w:val="E60279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4E61536"/>
    <w:multiLevelType w:val="hybridMultilevel"/>
    <w:tmpl w:val="9B26908A"/>
    <w:lvl w:ilvl="0" w:tplc="6B143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A0F039D"/>
    <w:multiLevelType w:val="hybridMultilevel"/>
    <w:tmpl w:val="7F5C7A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BA601B2"/>
    <w:multiLevelType w:val="hybridMultilevel"/>
    <w:tmpl w:val="72E41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CEA7BEC"/>
    <w:multiLevelType w:val="hybridMultilevel"/>
    <w:tmpl w:val="DB38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4"/>
  </w:num>
  <w:num w:numId="8">
    <w:abstractNumId w:val="15"/>
  </w:num>
  <w:num w:numId="9">
    <w:abstractNumId w:val="20"/>
  </w:num>
  <w:num w:numId="10">
    <w:abstractNumId w:val="4"/>
  </w:num>
  <w:num w:numId="11">
    <w:abstractNumId w:val="21"/>
  </w:num>
  <w:num w:numId="12">
    <w:abstractNumId w:val="17"/>
  </w:num>
  <w:num w:numId="13">
    <w:abstractNumId w:val="8"/>
  </w:num>
  <w:num w:numId="14">
    <w:abstractNumId w:val="18"/>
  </w:num>
  <w:num w:numId="15">
    <w:abstractNumId w:val="1"/>
  </w:num>
  <w:num w:numId="16">
    <w:abstractNumId w:val="6"/>
  </w:num>
  <w:num w:numId="17">
    <w:abstractNumId w:val="2"/>
  </w:num>
  <w:num w:numId="18">
    <w:abstractNumId w:val="7"/>
  </w:num>
  <w:num w:numId="19">
    <w:abstractNumId w:val="5"/>
  </w:num>
  <w:num w:numId="20">
    <w:abstractNumId w:val="19"/>
  </w:num>
  <w:num w:numId="21">
    <w:abstractNumId w:val="10"/>
  </w:num>
  <w:num w:numId="22">
    <w:abstractNumId w:val="1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26C"/>
    <w:rsid w:val="00000746"/>
    <w:rsid w:val="0000075E"/>
    <w:rsid w:val="0000076F"/>
    <w:rsid w:val="00000771"/>
    <w:rsid w:val="00000A45"/>
    <w:rsid w:val="00000E50"/>
    <w:rsid w:val="00000FD1"/>
    <w:rsid w:val="000017E5"/>
    <w:rsid w:val="000021BA"/>
    <w:rsid w:val="00002AEC"/>
    <w:rsid w:val="0000335C"/>
    <w:rsid w:val="0000340A"/>
    <w:rsid w:val="0000363A"/>
    <w:rsid w:val="00003B0D"/>
    <w:rsid w:val="00003F00"/>
    <w:rsid w:val="00003FD6"/>
    <w:rsid w:val="00004647"/>
    <w:rsid w:val="000048C2"/>
    <w:rsid w:val="00004DA8"/>
    <w:rsid w:val="00005A9B"/>
    <w:rsid w:val="000063DF"/>
    <w:rsid w:val="00006687"/>
    <w:rsid w:val="000072DB"/>
    <w:rsid w:val="00007842"/>
    <w:rsid w:val="000078E8"/>
    <w:rsid w:val="00007CAD"/>
    <w:rsid w:val="00010033"/>
    <w:rsid w:val="0001007C"/>
    <w:rsid w:val="000104B3"/>
    <w:rsid w:val="00010B47"/>
    <w:rsid w:val="000116A0"/>
    <w:rsid w:val="0001170F"/>
    <w:rsid w:val="00011A33"/>
    <w:rsid w:val="00011F3C"/>
    <w:rsid w:val="000122A5"/>
    <w:rsid w:val="00012941"/>
    <w:rsid w:val="00012C95"/>
    <w:rsid w:val="00012E9E"/>
    <w:rsid w:val="00013015"/>
    <w:rsid w:val="00014D39"/>
    <w:rsid w:val="000158DE"/>
    <w:rsid w:val="00015BD5"/>
    <w:rsid w:val="00016B38"/>
    <w:rsid w:val="00016D83"/>
    <w:rsid w:val="0001716F"/>
    <w:rsid w:val="00017203"/>
    <w:rsid w:val="00017744"/>
    <w:rsid w:val="00017964"/>
    <w:rsid w:val="00017A99"/>
    <w:rsid w:val="00017B5B"/>
    <w:rsid w:val="00017E96"/>
    <w:rsid w:val="000205FF"/>
    <w:rsid w:val="00021031"/>
    <w:rsid w:val="000224D9"/>
    <w:rsid w:val="000231FD"/>
    <w:rsid w:val="00023339"/>
    <w:rsid w:val="000234B0"/>
    <w:rsid w:val="000235DC"/>
    <w:rsid w:val="00023BBC"/>
    <w:rsid w:val="000240C7"/>
    <w:rsid w:val="00024274"/>
    <w:rsid w:val="00024413"/>
    <w:rsid w:val="0002451A"/>
    <w:rsid w:val="000251BE"/>
    <w:rsid w:val="00025F99"/>
    <w:rsid w:val="000269B5"/>
    <w:rsid w:val="00026E60"/>
    <w:rsid w:val="0002711F"/>
    <w:rsid w:val="000271E5"/>
    <w:rsid w:val="000278C2"/>
    <w:rsid w:val="00027D0B"/>
    <w:rsid w:val="00027F2D"/>
    <w:rsid w:val="0003028F"/>
    <w:rsid w:val="000308A3"/>
    <w:rsid w:val="000313CD"/>
    <w:rsid w:val="00031529"/>
    <w:rsid w:val="00032376"/>
    <w:rsid w:val="000324B4"/>
    <w:rsid w:val="000327E9"/>
    <w:rsid w:val="00032FDF"/>
    <w:rsid w:val="00033712"/>
    <w:rsid w:val="00033848"/>
    <w:rsid w:val="00034456"/>
    <w:rsid w:val="00034C8E"/>
    <w:rsid w:val="000358AA"/>
    <w:rsid w:val="00035919"/>
    <w:rsid w:val="00035CB6"/>
    <w:rsid w:val="00035EA9"/>
    <w:rsid w:val="0003608E"/>
    <w:rsid w:val="000368AD"/>
    <w:rsid w:val="00037149"/>
    <w:rsid w:val="000374FD"/>
    <w:rsid w:val="0003774B"/>
    <w:rsid w:val="00037C0A"/>
    <w:rsid w:val="00037CEC"/>
    <w:rsid w:val="00037ED1"/>
    <w:rsid w:val="00040A2F"/>
    <w:rsid w:val="00040CDF"/>
    <w:rsid w:val="00040E26"/>
    <w:rsid w:val="0004121E"/>
    <w:rsid w:val="0004132E"/>
    <w:rsid w:val="000414CF"/>
    <w:rsid w:val="000415DA"/>
    <w:rsid w:val="000420D6"/>
    <w:rsid w:val="000430DE"/>
    <w:rsid w:val="00044253"/>
    <w:rsid w:val="00045B86"/>
    <w:rsid w:val="00046334"/>
    <w:rsid w:val="00046515"/>
    <w:rsid w:val="00046567"/>
    <w:rsid w:val="000465F0"/>
    <w:rsid w:val="00047550"/>
    <w:rsid w:val="00047A80"/>
    <w:rsid w:val="00047FFE"/>
    <w:rsid w:val="00050209"/>
    <w:rsid w:val="00050864"/>
    <w:rsid w:val="00050C10"/>
    <w:rsid w:val="00050EEE"/>
    <w:rsid w:val="00051F4A"/>
    <w:rsid w:val="0005264C"/>
    <w:rsid w:val="00052D1F"/>
    <w:rsid w:val="00053B3E"/>
    <w:rsid w:val="00053C6E"/>
    <w:rsid w:val="00054111"/>
    <w:rsid w:val="00054313"/>
    <w:rsid w:val="0005443A"/>
    <w:rsid w:val="00055111"/>
    <w:rsid w:val="00055448"/>
    <w:rsid w:val="000561CE"/>
    <w:rsid w:val="0005635E"/>
    <w:rsid w:val="00056A1F"/>
    <w:rsid w:val="00056CF3"/>
    <w:rsid w:val="00056D5B"/>
    <w:rsid w:val="00057106"/>
    <w:rsid w:val="00057719"/>
    <w:rsid w:val="00057801"/>
    <w:rsid w:val="00057919"/>
    <w:rsid w:val="00057DCC"/>
    <w:rsid w:val="00057DF0"/>
    <w:rsid w:val="00057F7F"/>
    <w:rsid w:val="00057FCD"/>
    <w:rsid w:val="0006009A"/>
    <w:rsid w:val="000601A6"/>
    <w:rsid w:val="00061B51"/>
    <w:rsid w:val="00061C32"/>
    <w:rsid w:val="000625B0"/>
    <w:rsid w:val="00062721"/>
    <w:rsid w:val="000628E7"/>
    <w:rsid w:val="00062963"/>
    <w:rsid w:val="00062C8E"/>
    <w:rsid w:val="0006334B"/>
    <w:rsid w:val="000636D8"/>
    <w:rsid w:val="0006388A"/>
    <w:rsid w:val="00064169"/>
    <w:rsid w:val="000652E8"/>
    <w:rsid w:val="00065C68"/>
    <w:rsid w:val="00066556"/>
    <w:rsid w:val="00066638"/>
    <w:rsid w:val="00066938"/>
    <w:rsid w:val="00066B56"/>
    <w:rsid w:val="00066BCB"/>
    <w:rsid w:val="0006701F"/>
    <w:rsid w:val="000671C3"/>
    <w:rsid w:val="000673E7"/>
    <w:rsid w:val="000674D1"/>
    <w:rsid w:val="0006757D"/>
    <w:rsid w:val="00067867"/>
    <w:rsid w:val="00067E69"/>
    <w:rsid w:val="00070487"/>
    <w:rsid w:val="000707E5"/>
    <w:rsid w:val="000708D7"/>
    <w:rsid w:val="0007092E"/>
    <w:rsid w:val="00070AFC"/>
    <w:rsid w:val="00070B57"/>
    <w:rsid w:val="00071134"/>
    <w:rsid w:val="00071574"/>
    <w:rsid w:val="000718DD"/>
    <w:rsid w:val="0007197B"/>
    <w:rsid w:val="000720E3"/>
    <w:rsid w:val="0007227E"/>
    <w:rsid w:val="000725EB"/>
    <w:rsid w:val="000729F3"/>
    <w:rsid w:val="00072A3B"/>
    <w:rsid w:val="00072B6C"/>
    <w:rsid w:val="00072D31"/>
    <w:rsid w:val="00072FC2"/>
    <w:rsid w:val="00073210"/>
    <w:rsid w:val="00073397"/>
    <w:rsid w:val="000736A7"/>
    <w:rsid w:val="000737E2"/>
    <w:rsid w:val="00073FF4"/>
    <w:rsid w:val="00074E74"/>
    <w:rsid w:val="00075184"/>
    <w:rsid w:val="00075551"/>
    <w:rsid w:val="00075906"/>
    <w:rsid w:val="00075BBC"/>
    <w:rsid w:val="00075FF3"/>
    <w:rsid w:val="00076148"/>
    <w:rsid w:val="000762B5"/>
    <w:rsid w:val="000763FB"/>
    <w:rsid w:val="0007694F"/>
    <w:rsid w:val="0007748E"/>
    <w:rsid w:val="00077696"/>
    <w:rsid w:val="00077B88"/>
    <w:rsid w:val="00080016"/>
    <w:rsid w:val="000816A1"/>
    <w:rsid w:val="00081A76"/>
    <w:rsid w:val="00081F75"/>
    <w:rsid w:val="00081FAA"/>
    <w:rsid w:val="00082E65"/>
    <w:rsid w:val="00082F5A"/>
    <w:rsid w:val="000833F1"/>
    <w:rsid w:val="00084186"/>
    <w:rsid w:val="00084506"/>
    <w:rsid w:val="00084D27"/>
    <w:rsid w:val="00084D84"/>
    <w:rsid w:val="00084DB4"/>
    <w:rsid w:val="00084DBC"/>
    <w:rsid w:val="0008532E"/>
    <w:rsid w:val="00085405"/>
    <w:rsid w:val="00085869"/>
    <w:rsid w:val="000859A7"/>
    <w:rsid w:val="00085FE3"/>
    <w:rsid w:val="000862C9"/>
    <w:rsid w:val="0008651B"/>
    <w:rsid w:val="00086628"/>
    <w:rsid w:val="0008725D"/>
    <w:rsid w:val="000875BA"/>
    <w:rsid w:val="000875E8"/>
    <w:rsid w:val="00087709"/>
    <w:rsid w:val="00087C6E"/>
    <w:rsid w:val="00087FE5"/>
    <w:rsid w:val="00090482"/>
    <w:rsid w:val="000907B1"/>
    <w:rsid w:val="00090810"/>
    <w:rsid w:val="00090A47"/>
    <w:rsid w:val="00090BFD"/>
    <w:rsid w:val="00090CA2"/>
    <w:rsid w:val="00090CC5"/>
    <w:rsid w:val="00091ADD"/>
    <w:rsid w:val="00091F18"/>
    <w:rsid w:val="000924E0"/>
    <w:rsid w:val="0009252E"/>
    <w:rsid w:val="00092726"/>
    <w:rsid w:val="00092948"/>
    <w:rsid w:val="000929A5"/>
    <w:rsid w:val="000932C4"/>
    <w:rsid w:val="00093A4A"/>
    <w:rsid w:val="00093B89"/>
    <w:rsid w:val="00094742"/>
    <w:rsid w:val="00094744"/>
    <w:rsid w:val="00094AF6"/>
    <w:rsid w:val="000955BE"/>
    <w:rsid w:val="00095831"/>
    <w:rsid w:val="00095E62"/>
    <w:rsid w:val="000960C9"/>
    <w:rsid w:val="00096611"/>
    <w:rsid w:val="000966C8"/>
    <w:rsid w:val="00096B11"/>
    <w:rsid w:val="00096B48"/>
    <w:rsid w:val="0009720B"/>
    <w:rsid w:val="00097750"/>
    <w:rsid w:val="00097852"/>
    <w:rsid w:val="000979CA"/>
    <w:rsid w:val="00097B9F"/>
    <w:rsid w:val="000A0136"/>
    <w:rsid w:val="000A0570"/>
    <w:rsid w:val="000A07F5"/>
    <w:rsid w:val="000A0B4E"/>
    <w:rsid w:val="000A0C4D"/>
    <w:rsid w:val="000A0DB5"/>
    <w:rsid w:val="000A1020"/>
    <w:rsid w:val="000A187A"/>
    <w:rsid w:val="000A1A63"/>
    <w:rsid w:val="000A1E55"/>
    <w:rsid w:val="000A2098"/>
    <w:rsid w:val="000A2644"/>
    <w:rsid w:val="000A2C0D"/>
    <w:rsid w:val="000A2F83"/>
    <w:rsid w:val="000A3261"/>
    <w:rsid w:val="000A34BD"/>
    <w:rsid w:val="000A3721"/>
    <w:rsid w:val="000A3A08"/>
    <w:rsid w:val="000A3A32"/>
    <w:rsid w:val="000A3D36"/>
    <w:rsid w:val="000A43A6"/>
    <w:rsid w:val="000A4D8C"/>
    <w:rsid w:val="000A5C65"/>
    <w:rsid w:val="000A5F57"/>
    <w:rsid w:val="000A63F4"/>
    <w:rsid w:val="000A68B9"/>
    <w:rsid w:val="000A6D61"/>
    <w:rsid w:val="000A6EF8"/>
    <w:rsid w:val="000A7058"/>
    <w:rsid w:val="000A7432"/>
    <w:rsid w:val="000A77AC"/>
    <w:rsid w:val="000A7D0A"/>
    <w:rsid w:val="000B094E"/>
    <w:rsid w:val="000B0BFC"/>
    <w:rsid w:val="000B0DE5"/>
    <w:rsid w:val="000B12FC"/>
    <w:rsid w:val="000B1D19"/>
    <w:rsid w:val="000B3079"/>
    <w:rsid w:val="000B3748"/>
    <w:rsid w:val="000B37F2"/>
    <w:rsid w:val="000B3BD4"/>
    <w:rsid w:val="000B4663"/>
    <w:rsid w:val="000B4D0C"/>
    <w:rsid w:val="000B552D"/>
    <w:rsid w:val="000B5792"/>
    <w:rsid w:val="000B58BE"/>
    <w:rsid w:val="000B5D1A"/>
    <w:rsid w:val="000B65CD"/>
    <w:rsid w:val="000B67D8"/>
    <w:rsid w:val="000B6831"/>
    <w:rsid w:val="000B6A9D"/>
    <w:rsid w:val="000B7022"/>
    <w:rsid w:val="000B7232"/>
    <w:rsid w:val="000B731C"/>
    <w:rsid w:val="000B758C"/>
    <w:rsid w:val="000B7598"/>
    <w:rsid w:val="000B7E86"/>
    <w:rsid w:val="000C00FF"/>
    <w:rsid w:val="000C0D1F"/>
    <w:rsid w:val="000C0D25"/>
    <w:rsid w:val="000C1687"/>
    <w:rsid w:val="000C16CE"/>
    <w:rsid w:val="000C1962"/>
    <w:rsid w:val="000C1E5E"/>
    <w:rsid w:val="000C2524"/>
    <w:rsid w:val="000C2B49"/>
    <w:rsid w:val="000C36E3"/>
    <w:rsid w:val="000C3BC4"/>
    <w:rsid w:val="000C3D3E"/>
    <w:rsid w:val="000C44B8"/>
    <w:rsid w:val="000C4B3D"/>
    <w:rsid w:val="000C5015"/>
    <w:rsid w:val="000C5CF0"/>
    <w:rsid w:val="000C5D0B"/>
    <w:rsid w:val="000C6065"/>
    <w:rsid w:val="000C65EB"/>
    <w:rsid w:val="000C71F2"/>
    <w:rsid w:val="000C77EE"/>
    <w:rsid w:val="000C7AF5"/>
    <w:rsid w:val="000D00C3"/>
    <w:rsid w:val="000D0161"/>
    <w:rsid w:val="000D029A"/>
    <w:rsid w:val="000D081F"/>
    <w:rsid w:val="000D0C9D"/>
    <w:rsid w:val="000D0F63"/>
    <w:rsid w:val="000D16AB"/>
    <w:rsid w:val="000D19F6"/>
    <w:rsid w:val="000D1D11"/>
    <w:rsid w:val="000D21CB"/>
    <w:rsid w:val="000D25AF"/>
    <w:rsid w:val="000D2873"/>
    <w:rsid w:val="000D2B20"/>
    <w:rsid w:val="000D2B58"/>
    <w:rsid w:val="000D2BD2"/>
    <w:rsid w:val="000D34AE"/>
    <w:rsid w:val="000D3651"/>
    <w:rsid w:val="000D392D"/>
    <w:rsid w:val="000D3FF6"/>
    <w:rsid w:val="000D412C"/>
    <w:rsid w:val="000D456B"/>
    <w:rsid w:val="000D4A76"/>
    <w:rsid w:val="000D4E43"/>
    <w:rsid w:val="000D53AC"/>
    <w:rsid w:val="000D5650"/>
    <w:rsid w:val="000D5A58"/>
    <w:rsid w:val="000D61F2"/>
    <w:rsid w:val="000D6828"/>
    <w:rsid w:val="000D6A0A"/>
    <w:rsid w:val="000D7989"/>
    <w:rsid w:val="000D7A0C"/>
    <w:rsid w:val="000D7B67"/>
    <w:rsid w:val="000D7F54"/>
    <w:rsid w:val="000E0BD6"/>
    <w:rsid w:val="000E172C"/>
    <w:rsid w:val="000E1AC6"/>
    <w:rsid w:val="000E23E6"/>
    <w:rsid w:val="000E2BDD"/>
    <w:rsid w:val="000E2EB8"/>
    <w:rsid w:val="000E30F8"/>
    <w:rsid w:val="000E343F"/>
    <w:rsid w:val="000E3925"/>
    <w:rsid w:val="000E3A25"/>
    <w:rsid w:val="000E3DC3"/>
    <w:rsid w:val="000E4242"/>
    <w:rsid w:val="000E4452"/>
    <w:rsid w:val="000E55F5"/>
    <w:rsid w:val="000E5B09"/>
    <w:rsid w:val="000E6020"/>
    <w:rsid w:val="000E676A"/>
    <w:rsid w:val="000E6F74"/>
    <w:rsid w:val="000E70AF"/>
    <w:rsid w:val="000E7286"/>
    <w:rsid w:val="000E73BB"/>
    <w:rsid w:val="000E74E6"/>
    <w:rsid w:val="000E752E"/>
    <w:rsid w:val="000E7624"/>
    <w:rsid w:val="000E76A5"/>
    <w:rsid w:val="000E7974"/>
    <w:rsid w:val="000F002D"/>
    <w:rsid w:val="000F072D"/>
    <w:rsid w:val="000F08F8"/>
    <w:rsid w:val="000F09EA"/>
    <w:rsid w:val="000F0D15"/>
    <w:rsid w:val="000F0EB1"/>
    <w:rsid w:val="000F11DC"/>
    <w:rsid w:val="000F18F8"/>
    <w:rsid w:val="000F1A60"/>
    <w:rsid w:val="000F1BFF"/>
    <w:rsid w:val="000F1FF1"/>
    <w:rsid w:val="000F2250"/>
    <w:rsid w:val="000F26D2"/>
    <w:rsid w:val="000F28D6"/>
    <w:rsid w:val="000F2D07"/>
    <w:rsid w:val="000F2D12"/>
    <w:rsid w:val="000F2E33"/>
    <w:rsid w:val="000F309C"/>
    <w:rsid w:val="000F3A84"/>
    <w:rsid w:val="000F3BCD"/>
    <w:rsid w:val="000F4042"/>
    <w:rsid w:val="000F41D4"/>
    <w:rsid w:val="000F4EFB"/>
    <w:rsid w:val="000F5304"/>
    <w:rsid w:val="000F582F"/>
    <w:rsid w:val="000F585D"/>
    <w:rsid w:val="000F5A09"/>
    <w:rsid w:val="000F5AE5"/>
    <w:rsid w:val="000F5C62"/>
    <w:rsid w:val="000F63AC"/>
    <w:rsid w:val="000F63ED"/>
    <w:rsid w:val="000F677A"/>
    <w:rsid w:val="000F6ABD"/>
    <w:rsid w:val="000F6F79"/>
    <w:rsid w:val="000F70E8"/>
    <w:rsid w:val="000F7389"/>
    <w:rsid w:val="000F7449"/>
    <w:rsid w:val="000F747B"/>
    <w:rsid w:val="000F79DB"/>
    <w:rsid w:val="00100A2F"/>
    <w:rsid w:val="00100CE7"/>
    <w:rsid w:val="00100D7E"/>
    <w:rsid w:val="00101576"/>
    <w:rsid w:val="00101FCA"/>
    <w:rsid w:val="00102567"/>
    <w:rsid w:val="001026BE"/>
    <w:rsid w:val="001029D4"/>
    <w:rsid w:val="00102C7F"/>
    <w:rsid w:val="00102F8E"/>
    <w:rsid w:val="001036DD"/>
    <w:rsid w:val="00103CEB"/>
    <w:rsid w:val="00104638"/>
    <w:rsid w:val="00104C19"/>
    <w:rsid w:val="00104C87"/>
    <w:rsid w:val="00104F30"/>
    <w:rsid w:val="00105584"/>
    <w:rsid w:val="0010578D"/>
    <w:rsid w:val="0010592B"/>
    <w:rsid w:val="00105AC2"/>
    <w:rsid w:val="00105FBF"/>
    <w:rsid w:val="00106837"/>
    <w:rsid w:val="00106B79"/>
    <w:rsid w:val="00107160"/>
    <w:rsid w:val="00107B28"/>
    <w:rsid w:val="0011003B"/>
    <w:rsid w:val="001103F4"/>
    <w:rsid w:val="00110932"/>
    <w:rsid w:val="00110ABD"/>
    <w:rsid w:val="00110BDB"/>
    <w:rsid w:val="00110F86"/>
    <w:rsid w:val="001118AF"/>
    <w:rsid w:val="001118F0"/>
    <w:rsid w:val="00112026"/>
    <w:rsid w:val="001122C8"/>
    <w:rsid w:val="001124BA"/>
    <w:rsid w:val="001134B6"/>
    <w:rsid w:val="001135FE"/>
    <w:rsid w:val="001138FA"/>
    <w:rsid w:val="00113DFD"/>
    <w:rsid w:val="00113E65"/>
    <w:rsid w:val="00114689"/>
    <w:rsid w:val="00114738"/>
    <w:rsid w:val="00114E41"/>
    <w:rsid w:val="00115196"/>
    <w:rsid w:val="001152AC"/>
    <w:rsid w:val="001154E1"/>
    <w:rsid w:val="001158E0"/>
    <w:rsid w:val="00116678"/>
    <w:rsid w:val="00116F7A"/>
    <w:rsid w:val="00117538"/>
    <w:rsid w:val="00117778"/>
    <w:rsid w:val="001179D5"/>
    <w:rsid w:val="00117AAE"/>
    <w:rsid w:val="00120012"/>
    <w:rsid w:val="001204D0"/>
    <w:rsid w:val="00120812"/>
    <w:rsid w:val="001209CA"/>
    <w:rsid w:val="00120B7D"/>
    <w:rsid w:val="00121214"/>
    <w:rsid w:val="001214AC"/>
    <w:rsid w:val="00121B63"/>
    <w:rsid w:val="00121C03"/>
    <w:rsid w:val="00121C76"/>
    <w:rsid w:val="0012255E"/>
    <w:rsid w:val="001227F8"/>
    <w:rsid w:val="00122875"/>
    <w:rsid w:val="00122958"/>
    <w:rsid w:val="00122990"/>
    <w:rsid w:val="001229CB"/>
    <w:rsid w:val="00122D7F"/>
    <w:rsid w:val="00122E23"/>
    <w:rsid w:val="00122EB1"/>
    <w:rsid w:val="00123043"/>
    <w:rsid w:val="00123050"/>
    <w:rsid w:val="00123785"/>
    <w:rsid w:val="00123A32"/>
    <w:rsid w:val="00123FC4"/>
    <w:rsid w:val="001242BE"/>
    <w:rsid w:val="001248E6"/>
    <w:rsid w:val="00124D0E"/>
    <w:rsid w:val="0012557C"/>
    <w:rsid w:val="00126156"/>
    <w:rsid w:val="00126543"/>
    <w:rsid w:val="0012665B"/>
    <w:rsid w:val="00126CA4"/>
    <w:rsid w:val="00127A64"/>
    <w:rsid w:val="00127BAC"/>
    <w:rsid w:val="00127C59"/>
    <w:rsid w:val="00130120"/>
    <w:rsid w:val="0013075C"/>
    <w:rsid w:val="00130BCD"/>
    <w:rsid w:val="00130BED"/>
    <w:rsid w:val="00130EA2"/>
    <w:rsid w:val="001311E0"/>
    <w:rsid w:val="00131213"/>
    <w:rsid w:val="0013167F"/>
    <w:rsid w:val="001317AD"/>
    <w:rsid w:val="00131AED"/>
    <w:rsid w:val="00131CF3"/>
    <w:rsid w:val="001324B4"/>
    <w:rsid w:val="001329BA"/>
    <w:rsid w:val="00132DC2"/>
    <w:rsid w:val="00132E2A"/>
    <w:rsid w:val="0013388B"/>
    <w:rsid w:val="00134C7E"/>
    <w:rsid w:val="00134EC1"/>
    <w:rsid w:val="001356F5"/>
    <w:rsid w:val="001363C3"/>
    <w:rsid w:val="00136BBF"/>
    <w:rsid w:val="00136C07"/>
    <w:rsid w:val="00136ECB"/>
    <w:rsid w:val="001374B2"/>
    <w:rsid w:val="00137641"/>
    <w:rsid w:val="00140625"/>
    <w:rsid w:val="0014079A"/>
    <w:rsid w:val="0014122A"/>
    <w:rsid w:val="001414CD"/>
    <w:rsid w:val="001414F5"/>
    <w:rsid w:val="001415F5"/>
    <w:rsid w:val="001421E2"/>
    <w:rsid w:val="00143232"/>
    <w:rsid w:val="001432FD"/>
    <w:rsid w:val="001437D0"/>
    <w:rsid w:val="001439DD"/>
    <w:rsid w:val="00143CAE"/>
    <w:rsid w:val="00143D65"/>
    <w:rsid w:val="00144CBE"/>
    <w:rsid w:val="00145062"/>
    <w:rsid w:val="001459EE"/>
    <w:rsid w:val="00145C04"/>
    <w:rsid w:val="001466E4"/>
    <w:rsid w:val="00146B6C"/>
    <w:rsid w:val="00146C9C"/>
    <w:rsid w:val="0014700E"/>
    <w:rsid w:val="00147611"/>
    <w:rsid w:val="00150302"/>
    <w:rsid w:val="00150372"/>
    <w:rsid w:val="0015044C"/>
    <w:rsid w:val="00150683"/>
    <w:rsid w:val="00150E35"/>
    <w:rsid w:val="00150FA4"/>
    <w:rsid w:val="0015121D"/>
    <w:rsid w:val="001516DD"/>
    <w:rsid w:val="00151A8D"/>
    <w:rsid w:val="00151FD1"/>
    <w:rsid w:val="00152600"/>
    <w:rsid w:val="00152B11"/>
    <w:rsid w:val="00152E85"/>
    <w:rsid w:val="00153243"/>
    <w:rsid w:val="00153301"/>
    <w:rsid w:val="0015330F"/>
    <w:rsid w:val="00153F14"/>
    <w:rsid w:val="0015432E"/>
    <w:rsid w:val="00154F24"/>
    <w:rsid w:val="00154F2D"/>
    <w:rsid w:val="00155485"/>
    <w:rsid w:val="00156156"/>
    <w:rsid w:val="00156777"/>
    <w:rsid w:val="0015691B"/>
    <w:rsid w:val="00156B52"/>
    <w:rsid w:val="00156F46"/>
    <w:rsid w:val="00157CEF"/>
    <w:rsid w:val="00157EBE"/>
    <w:rsid w:val="00157F7A"/>
    <w:rsid w:val="00160778"/>
    <w:rsid w:val="00160AE0"/>
    <w:rsid w:val="001613C5"/>
    <w:rsid w:val="001614BC"/>
    <w:rsid w:val="0016233E"/>
    <w:rsid w:val="00162765"/>
    <w:rsid w:val="0016295F"/>
    <w:rsid w:val="00162B96"/>
    <w:rsid w:val="001636A8"/>
    <w:rsid w:val="00163704"/>
    <w:rsid w:val="00163BDA"/>
    <w:rsid w:val="00163DF3"/>
    <w:rsid w:val="00164535"/>
    <w:rsid w:val="00164E93"/>
    <w:rsid w:val="00164EF8"/>
    <w:rsid w:val="001653B8"/>
    <w:rsid w:val="00165B83"/>
    <w:rsid w:val="001661CF"/>
    <w:rsid w:val="0016645D"/>
    <w:rsid w:val="001664D2"/>
    <w:rsid w:val="001664F5"/>
    <w:rsid w:val="00167006"/>
    <w:rsid w:val="00167319"/>
    <w:rsid w:val="001677FE"/>
    <w:rsid w:val="00170EA0"/>
    <w:rsid w:val="00170EB0"/>
    <w:rsid w:val="001712FA"/>
    <w:rsid w:val="00171581"/>
    <w:rsid w:val="00171C84"/>
    <w:rsid w:val="00171D43"/>
    <w:rsid w:val="00171D4B"/>
    <w:rsid w:val="00171F8C"/>
    <w:rsid w:val="0017248C"/>
    <w:rsid w:val="0017264A"/>
    <w:rsid w:val="001726D9"/>
    <w:rsid w:val="00172CA7"/>
    <w:rsid w:val="00172D69"/>
    <w:rsid w:val="00172E8C"/>
    <w:rsid w:val="00173444"/>
    <w:rsid w:val="0017347A"/>
    <w:rsid w:val="001735C1"/>
    <w:rsid w:val="001737D8"/>
    <w:rsid w:val="00173FA5"/>
    <w:rsid w:val="00174098"/>
    <w:rsid w:val="0017425E"/>
    <w:rsid w:val="0017463C"/>
    <w:rsid w:val="00174A10"/>
    <w:rsid w:val="00175258"/>
    <w:rsid w:val="00175942"/>
    <w:rsid w:val="00176C6C"/>
    <w:rsid w:val="00176CD5"/>
    <w:rsid w:val="001771D9"/>
    <w:rsid w:val="00177380"/>
    <w:rsid w:val="001806C7"/>
    <w:rsid w:val="00180D33"/>
    <w:rsid w:val="00180F1A"/>
    <w:rsid w:val="00181897"/>
    <w:rsid w:val="001819F8"/>
    <w:rsid w:val="00181A45"/>
    <w:rsid w:val="00181C11"/>
    <w:rsid w:val="00182223"/>
    <w:rsid w:val="00182232"/>
    <w:rsid w:val="001829FD"/>
    <w:rsid w:val="00182B5C"/>
    <w:rsid w:val="00182CD1"/>
    <w:rsid w:val="0018321D"/>
    <w:rsid w:val="001835D9"/>
    <w:rsid w:val="0018374B"/>
    <w:rsid w:val="00183B88"/>
    <w:rsid w:val="00184071"/>
    <w:rsid w:val="00184C34"/>
    <w:rsid w:val="00184D66"/>
    <w:rsid w:val="00184F6B"/>
    <w:rsid w:val="00185123"/>
    <w:rsid w:val="0018520C"/>
    <w:rsid w:val="0018539F"/>
    <w:rsid w:val="00185746"/>
    <w:rsid w:val="00185FCC"/>
    <w:rsid w:val="00186043"/>
    <w:rsid w:val="001864B3"/>
    <w:rsid w:val="0018679E"/>
    <w:rsid w:val="00186984"/>
    <w:rsid w:val="001869DE"/>
    <w:rsid w:val="00187179"/>
    <w:rsid w:val="00187283"/>
    <w:rsid w:val="00187A57"/>
    <w:rsid w:val="00187C89"/>
    <w:rsid w:val="00187DBA"/>
    <w:rsid w:val="00190173"/>
    <w:rsid w:val="00191DE6"/>
    <w:rsid w:val="00192592"/>
    <w:rsid w:val="00192C31"/>
    <w:rsid w:val="00193ADC"/>
    <w:rsid w:val="00193B52"/>
    <w:rsid w:val="00194A0B"/>
    <w:rsid w:val="00194BF7"/>
    <w:rsid w:val="00194EC0"/>
    <w:rsid w:val="00195D6C"/>
    <w:rsid w:val="001961D6"/>
    <w:rsid w:val="00196422"/>
    <w:rsid w:val="0019690C"/>
    <w:rsid w:val="00197275"/>
    <w:rsid w:val="00197E0B"/>
    <w:rsid w:val="001A016D"/>
    <w:rsid w:val="001A13AF"/>
    <w:rsid w:val="001A15FC"/>
    <w:rsid w:val="001A16C4"/>
    <w:rsid w:val="001A17FA"/>
    <w:rsid w:val="001A1822"/>
    <w:rsid w:val="001A18C4"/>
    <w:rsid w:val="001A1D93"/>
    <w:rsid w:val="001A20FC"/>
    <w:rsid w:val="001A2134"/>
    <w:rsid w:val="001A262E"/>
    <w:rsid w:val="001A290E"/>
    <w:rsid w:val="001A2AC9"/>
    <w:rsid w:val="001A2F2D"/>
    <w:rsid w:val="001A34C8"/>
    <w:rsid w:val="001A359F"/>
    <w:rsid w:val="001A3615"/>
    <w:rsid w:val="001A36C9"/>
    <w:rsid w:val="001A3830"/>
    <w:rsid w:val="001A3DE1"/>
    <w:rsid w:val="001A426A"/>
    <w:rsid w:val="001A48E0"/>
    <w:rsid w:val="001A4B97"/>
    <w:rsid w:val="001A4FCB"/>
    <w:rsid w:val="001A5832"/>
    <w:rsid w:val="001A5930"/>
    <w:rsid w:val="001A5A62"/>
    <w:rsid w:val="001A5CA2"/>
    <w:rsid w:val="001A64F4"/>
    <w:rsid w:val="001A6802"/>
    <w:rsid w:val="001A6820"/>
    <w:rsid w:val="001A6973"/>
    <w:rsid w:val="001A6C95"/>
    <w:rsid w:val="001A6D13"/>
    <w:rsid w:val="001A7373"/>
    <w:rsid w:val="001A78EE"/>
    <w:rsid w:val="001A78F0"/>
    <w:rsid w:val="001A7C07"/>
    <w:rsid w:val="001B033B"/>
    <w:rsid w:val="001B0B3E"/>
    <w:rsid w:val="001B0EF9"/>
    <w:rsid w:val="001B1628"/>
    <w:rsid w:val="001B17C0"/>
    <w:rsid w:val="001B1F89"/>
    <w:rsid w:val="001B214C"/>
    <w:rsid w:val="001B26A0"/>
    <w:rsid w:val="001B3251"/>
    <w:rsid w:val="001B3356"/>
    <w:rsid w:val="001B3992"/>
    <w:rsid w:val="001B4C06"/>
    <w:rsid w:val="001B4C3F"/>
    <w:rsid w:val="001B4CAE"/>
    <w:rsid w:val="001B4DB2"/>
    <w:rsid w:val="001B4E63"/>
    <w:rsid w:val="001B4F47"/>
    <w:rsid w:val="001B5B29"/>
    <w:rsid w:val="001B5BF3"/>
    <w:rsid w:val="001B5CE0"/>
    <w:rsid w:val="001B756F"/>
    <w:rsid w:val="001B78BD"/>
    <w:rsid w:val="001B7BE3"/>
    <w:rsid w:val="001C018F"/>
    <w:rsid w:val="001C0344"/>
    <w:rsid w:val="001C034A"/>
    <w:rsid w:val="001C06BF"/>
    <w:rsid w:val="001C111E"/>
    <w:rsid w:val="001C193C"/>
    <w:rsid w:val="001C1B16"/>
    <w:rsid w:val="001C1EA3"/>
    <w:rsid w:val="001C1F8D"/>
    <w:rsid w:val="001C2732"/>
    <w:rsid w:val="001C297A"/>
    <w:rsid w:val="001C2E1C"/>
    <w:rsid w:val="001C3091"/>
    <w:rsid w:val="001C32BA"/>
    <w:rsid w:val="001C391C"/>
    <w:rsid w:val="001C3971"/>
    <w:rsid w:val="001C417E"/>
    <w:rsid w:val="001C4213"/>
    <w:rsid w:val="001C4FF0"/>
    <w:rsid w:val="001C5205"/>
    <w:rsid w:val="001C532E"/>
    <w:rsid w:val="001C54C1"/>
    <w:rsid w:val="001C56F9"/>
    <w:rsid w:val="001C5EC8"/>
    <w:rsid w:val="001C6637"/>
    <w:rsid w:val="001C664D"/>
    <w:rsid w:val="001C67E9"/>
    <w:rsid w:val="001C6BC3"/>
    <w:rsid w:val="001C6EF8"/>
    <w:rsid w:val="001C702C"/>
    <w:rsid w:val="001C72A9"/>
    <w:rsid w:val="001C7D1F"/>
    <w:rsid w:val="001D03C8"/>
    <w:rsid w:val="001D0629"/>
    <w:rsid w:val="001D0C18"/>
    <w:rsid w:val="001D118D"/>
    <w:rsid w:val="001D13AC"/>
    <w:rsid w:val="001D1D2C"/>
    <w:rsid w:val="001D1E7D"/>
    <w:rsid w:val="001D22E6"/>
    <w:rsid w:val="001D236D"/>
    <w:rsid w:val="001D26AB"/>
    <w:rsid w:val="001D274C"/>
    <w:rsid w:val="001D2AD0"/>
    <w:rsid w:val="001D2E9A"/>
    <w:rsid w:val="001D2F5B"/>
    <w:rsid w:val="001D38F4"/>
    <w:rsid w:val="001D4BAC"/>
    <w:rsid w:val="001D5387"/>
    <w:rsid w:val="001D53E7"/>
    <w:rsid w:val="001D595C"/>
    <w:rsid w:val="001D676B"/>
    <w:rsid w:val="001D682E"/>
    <w:rsid w:val="001D6910"/>
    <w:rsid w:val="001D691A"/>
    <w:rsid w:val="001D6933"/>
    <w:rsid w:val="001D6A19"/>
    <w:rsid w:val="001D6A3F"/>
    <w:rsid w:val="001D6A92"/>
    <w:rsid w:val="001D6ABB"/>
    <w:rsid w:val="001D7102"/>
    <w:rsid w:val="001D7688"/>
    <w:rsid w:val="001E04C3"/>
    <w:rsid w:val="001E077B"/>
    <w:rsid w:val="001E13E0"/>
    <w:rsid w:val="001E3477"/>
    <w:rsid w:val="001E418D"/>
    <w:rsid w:val="001E499B"/>
    <w:rsid w:val="001E4B42"/>
    <w:rsid w:val="001E4BE3"/>
    <w:rsid w:val="001E4BEE"/>
    <w:rsid w:val="001E550E"/>
    <w:rsid w:val="001E55E7"/>
    <w:rsid w:val="001E58C3"/>
    <w:rsid w:val="001E58E8"/>
    <w:rsid w:val="001E5B42"/>
    <w:rsid w:val="001E5DF1"/>
    <w:rsid w:val="001E5E19"/>
    <w:rsid w:val="001E6BD0"/>
    <w:rsid w:val="001E6BE9"/>
    <w:rsid w:val="001E6D07"/>
    <w:rsid w:val="001E6FDC"/>
    <w:rsid w:val="001E793E"/>
    <w:rsid w:val="001F0ACE"/>
    <w:rsid w:val="001F105F"/>
    <w:rsid w:val="001F1200"/>
    <w:rsid w:val="001F120D"/>
    <w:rsid w:val="001F165E"/>
    <w:rsid w:val="001F1AA5"/>
    <w:rsid w:val="001F1D22"/>
    <w:rsid w:val="001F1E10"/>
    <w:rsid w:val="001F223B"/>
    <w:rsid w:val="001F2256"/>
    <w:rsid w:val="001F2B14"/>
    <w:rsid w:val="001F2D2A"/>
    <w:rsid w:val="001F2D64"/>
    <w:rsid w:val="001F2FB0"/>
    <w:rsid w:val="001F41FC"/>
    <w:rsid w:val="001F4344"/>
    <w:rsid w:val="001F4362"/>
    <w:rsid w:val="001F4435"/>
    <w:rsid w:val="001F44C1"/>
    <w:rsid w:val="001F4C72"/>
    <w:rsid w:val="001F4F1A"/>
    <w:rsid w:val="001F55DE"/>
    <w:rsid w:val="001F571F"/>
    <w:rsid w:val="001F5A2B"/>
    <w:rsid w:val="001F5A57"/>
    <w:rsid w:val="001F5AE5"/>
    <w:rsid w:val="001F5D69"/>
    <w:rsid w:val="001F5DDF"/>
    <w:rsid w:val="001F664E"/>
    <w:rsid w:val="001F686A"/>
    <w:rsid w:val="001F6BE9"/>
    <w:rsid w:val="001F7058"/>
    <w:rsid w:val="001F7ADD"/>
    <w:rsid w:val="002000F5"/>
    <w:rsid w:val="0020059B"/>
    <w:rsid w:val="002010C0"/>
    <w:rsid w:val="00201242"/>
    <w:rsid w:val="00201CF3"/>
    <w:rsid w:val="00202285"/>
    <w:rsid w:val="002033E6"/>
    <w:rsid w:val="00203403"/>
    <w:rsid w:val="002039C9"/>
    <w:rsid w:val="00203EF9"/>
    <w:rsid w:val="002042A3"/>
    <w:rsid w:val="002048DA"/>
    <w:rsid w:val="00204A86"/>
    <w:rsid w:val="00204AF1"/>
    <w:rsid w:val="00204B92"/>
    <w:rsid w:val="00204C8B"/>
    <w:rsid w:val="00204DEA"/>
    <w:rsid w:val="002050F8"/>
    <w:rsid w:val="00205143"/>
    <w:rsid w:val="0020585F"/>
    <w:rsid w:val="002058B2"/>
    <w:rsid w:val="00205B22"/>
    <w:rsid w:val="00205FBD"/>
    <w:rsid w:val="0020621C"/>
    <w:rsid w:val="002063FD"/>
    <w:rsid w:val="002067D7"/>
    <w:rsid w:val="002073E9"/>
    <w:rsid w:val="002079FD"/>
    <w:rsid w:val="00207EC1"/>
    <w:rsid w:val="00210960"/>
    <w:rsid w:val="0021150C"/>
    <w:rsid w:val="00211741"/>
    <w:rsid w:val="00211CC5"/>
    <w:rsid w:val="0021213B"/>
    <w:rsid w:val="0021226A"/>
    <w:rsid w:val="00212B70"/>
    <w:rsid w:val="00212DC2"/>
    <w:rsid w:val="0021321F"/>
    <w:rsid w:val="0021323A"/>
    <w:rsid w:val="002134C7"/>
    <w:rsid w:val="00213B37"/>
    <w:rsid w:val="00213C3F"/>
    <w:rsid w:val="00213F7D"/>
    <w:rsid w:val="00213FBA"/>
    <w:rsid w:val="00214B17"/>
    <w:rsid w:val="002150C3"/>
    <w:rsid w:val="002151C4"/>
    <w:rsid w:val="002159F3"/>
    <w:rsid w:val="00215A1A"/>
    <w:rsid w:val="00215EFB"/>
    <w:rsid w:val="00215FC9"/>
    <w:rsid w:val="0021696D"/>
    <w:rsid w:val="00216A40"/>
    <w:rsid w:val="00217273"/>
    <w:rsid w:val="00217303"/>
    <w:rsid w:val="00220013"/>
    <w:rsid w:val="00220454"/>
    <w:rsid w:val="00220713"/>
    <w:rsid w:val="00220BC8"/>
    <w:rsid w:val="002215CE"/>
    <w:rsid w:val="002216B2"/>
    <w:rsid w:val="002219F4"/>
    <w:rsid w:val="00221AF5"/>
    <w:rsid w:val="00221C34"/>
    <w:rsid w:val="00221C93"/>
    <w:rsid w:val="00222418"/>
    <w:rsid w:val="0022242E"/>
    <w:rsid w:val="00223081"/>
    <w:rsid w:val="002233EA"/>
    <w:rsid w:val="00223589"/>
    <w:rsid w:val="00223612"/>
    <w:rsid w:val="00223B13"/>
    <w:rsid w:val="00223E57"/>
    <w:rsid w:val="0022413C"/>
    <w:rsid w:val="0022425A"/>
    <w:rsid w:val="0022453E"/>
    <w:rsid w:val="0022473D"/>
    <w:rsid w:val="00224A67"/>
    <w:rsid w:val="00224A76"/>
    <w:rsid w:val="00225AD5"/>
    <w:rsid w:val="00225E31"/>
    <w:rsid w:val="0022675C"/>
    <w:rsid w:val="00226D59"/>
    <w:rsid w:val="002270F4"/>
    <w:rsid w:val="0022766E"/>
    <w:rsid w:val="002277A2"/>
    <w:rsid w:val="00227A09"/>
    <w:rsid w:val="002301BF"/>
    <w:rsid w:val="002307BE"/>
    <w:rsid w:val="00232EFD"/>
    <w:rsid w:val="002332A3"/>
    <w:rsid w:val="002332AD"/>
    <w:rsid w:val="002337E9"/>
    <w:rsid w:val="00233975"/>
    <w:rsid w:val="00234438"/>
    <w:rsid w:val="00234723"/>
    <w:rsid w:val="00234881"/>
    <w:rsid w:val="00234A4D"/>
    <w:rsid w:val="00235445"/>
    <w:rsid w:val="0023560E"/>
    <w:rsid w:val="0023566B"/>
    <w:rsid w:val="00235AB2"/>
    <w:rsid w:val="00235AD6"/>
    <w:rsid w:val="002363EB"/>
    <w:rsid w:val="00236AD5"/>
    <w:rsid w:val="002372D4"/>
    <w:rsid w:val="002373D3"/>
    <w:rsid w:val="00237745"/>
    <w:rsid w:val="00237B07"/>
    <w:rsid w:val="00237B4B"/>
    <w:rsid w:val="00237BCD"/>
    <w:rsid w:val="00240A64"/>
    <w:rsid w:val="00240DDD"/>
    <w:rsid w:val="0024167A"/>
    <w:rsid w:val="002416BD"/>
    <w:rsid w:val="00241C44"/>
    <w:rsid w:val="0024260E"/>
    <w:rsid w:val="002426FD"/>
    <w:rsid w:val="00242D1C"/>
    <w:rsid w:val="00242F18"/>
    <w:rsid w:val="0024372E"/>
    <w:rsid w:val="00243A9A"/>
    <w:rsid w:val="00243D23"/>
    <w:rsid w:val="002443AD"/>
    <w:rsid w:val="002444CA"/>
    <w:rsid w:val="00244593"/>
    <w:rsid w:val="0024466A"/>
    <w:rsid w:val="0024466B"/>
    <w:rsid w:val="002448E2"/>
    <w:rsid w:val="00244922"/>
    <w:rsid w:val="00244B76"/>
    <w:rsid w:val="00244D57"/>
    <w:rsid w:val="00244D97"/>
    <w:rsid w:val="002452F6"/>
    <w:rsid w:val="00245343"/>
    <w:rsid w:val="0024535A"/>
    <w:rsid w:val="002453E0"/>
    <w:rsid w:val="00245503"/>
    <w:rsid w:val="00245735"/>
    <w:rsid w:val="00245747"/>
    <w:rsid w:val="00245A4B"/>
    <w:rsid w:val="00245AD1"/>
    <w:rsid w:val="0024649E"/>
    <w:rsid w:val="00246A57"/>
    <w:rsid w:val="00246CE5"/>
    <w:rsid w:val="00246F2E"/>
    <w:rsid w:val="00247763"/>
    <w:rsid w:val="0025075C"/>
    <w:rsid w:val="002507D7"/>
    <w:rsid w:val="00250911"/>
    <w:rsid w:val="00250F7E"/>
    <w:rsid w:val="0025126F"/>
    <w:rsid w:val="00251B9F"/>
    <w:rsid w:val="00252111"/>
    <w:rsid w:val="0025232B"/>
    <w:rsid w:val="00252510"/>
    <w:rsid w:val="0025278D"/>
    <w:rsid w:val="002527CA"/>
    <w:rsid w:val="00252950"/>
    <w:rsid w:val="00252AB0"/>
    <w:rsid w:val="002532B2"/>
    <w:rsid w:val="00253482"/>
    <w:rsid w:val="002535C4"/>
    <w:rsid w:val="00253F1B"/>
    <w:rsid w:val="0025419A"/>
    <w:rsid w:val="00254577"/>
    <w:rsid w:val="002548D1"/>
    <w:rsid w:val="00255016"/>
    <w:rsid w:val="002550FA"/>
    <w:rsid w:val="002556CD"/>
    <w:rsid w:val="0025579D"/>
    <w:rsid w:val="00256299"/>
    <w:rsid w:val="002566D9"/>
    <w:rsid w:val="002566EF"/>
    <w:rsid w:val="00256E99"/>
    <w:rsid w:val="002577A4"/>
    <w:rsid w:val="002577FD"/>
    <w:rsid w:val="00257E87"/>
    <w:rsid w:val="002604F9"/>
    <w:rsid w:val="00261435"/>
    <w:rsid w:val="0026164A"/>
    <w:rsid w:val="00261ADF"/>
    <w:rsid w:val="002621A3"/>
    <w:rsid w:val="002627A4"/>
    <w:rsid w:val="00262BF2"/>
    <w:rsid w:val="00262FE9"/>
    <w:rsid w:val="0026306F"/>
    <w:rsid w:val="00263174"/>
    <w:rsid w:val="002632EA"/>
    <w:rsid w:val="0026331A"/>
    <w:rsid w:val="0026357D"/>
    <w:rsid w:val="0026421C"/>
    <w:rsid w:val="002644A6"/>
    <w:rsid w:val="0026542C"/>
    <w:rsid w:val="002655B7"/>
    <w:rsid w:val="00266516"/>
    <w:rsid w:val="002668C8"/>
    <w:rsid w:val="00266C2A"/>
    <w:rsid w:val="002670ED"/>
    <w:rsid w:val="002677F9"/>
    <w:rsid w:val="002679A6"/>
    <w:rsid w:val="00267F62"/>
    <w:rsid w:val="00270E61"/>
    <w:rsid w:val="00271446"/>
    <w:rsid w:val="00271449"/>
    <w:rsid w:val="0027155E"/>
    <w:rsid w:val="00271F32"/>
    <w:rsid w:val="00272300"/>
    <w:rsid w:val="002724A0"/>
    <w:rsid w:val="00272799"/>
    <w:rsid w:val="002735ED"/>
    <w:rsid w:val="00273C4A"/>
    <w:rsid w:val="00274148"/>
    <w:rsid w:val="0027456E"/>
    <w:rsid w:val="002746CD"/>
    <w:rsid w:val="00275187"/>
    <w:rsid w:val="00275ABE"/>
    <w:rsid w:val="00275FB3"/>
    <w:rsid w:val="002764DD"/>
    <w:rsid w:val="00276835"/>
    <w:rsid w:val="0027727D"/>
    <w:rsid w:val="002778D6"/>
    <w:rsid w:val="0028009C"/>
    <w:rsid w:val="002803B2"/>
    <w:rsid w:val="0028071F"/>
    <w:rsid w:val="00280A98"/>
    <w:rsid w:val="00280E9E"/>
    <w:rsid w:val="0028102C"/>
    <w:rsid w:val="00281897"/>
    <w:rsid w:val="00281A9B"/>
    <w:rsid w:val="00281C56"/>
    <w:rsid w:val="00282175"/>
    <w:rsid w:val="00282403"/>
    <w:rsid w:val="002826BC"/>
    <w:rsid w:val="00282E23"/>
    <w:rsid w:val="00283144"/>
    <w:rsid w:val="002833A4"/>
    <w:rsid w:val="0028352D"/>
    <w:rsid w:val="00283E0B"/>
    <w:rsid w:val="00284339"/>
    <w:rsid w:val="0028437E"/>
    <w:rsid w:val="002845B0"/>
    <w:rsid w:val="00284621"/>
    <w:rsid w:val="00284770"/>
    <w:rsid w:val="002848EB"/>
    <w:rsid w:val="00284AAD"/>
    <w:rsid w:val="00285561"/>
    <w:rsid w:val="002857BB"/>
    <w:rsid w:val="0028582C"/>
    <w:rsid w:val="00285889"/>
    <w:rsid w:val="00285E47"/>
    <w:rsid w:val="0028619F"/>
    <w:rsid w:val="002862B1"/>
    <w:rsid w:val="002870F3"/>
    <w:rsid w:val="0028714D"/>
    <w:rsid w:val="00287D1A"/>
    <w:rsid w:val="002902FC"/>
    <w:rsid w:val="0029053A"/>
    <w:rsid w:val="00290BFB"/>
    <w:rsid w:val="00290CB4"/>
    <w:rsid w:val="00290F8D"/>
    <w:rsid w:val="00291885"/>
    <w:rsid w:val="002918D0"/>
    <w:rsid w:val="00291E9C"/>
    <w:rsid w:val="00292293"/>
    <w:rsid w:val="00292B97"/>
    <w:rsid w:val="00292EB9"/>
    <w:rsid w:val="002935BF"/>
    <w:rsid w:val="00293A2D"/>
    <w:rsid w:val="00294201"/>
    <w:rsid w:val="002946C0"/>
    <w:rsid w:val="0029481A"/>
    <w:rsid w:val="00294A88"/>
    <w:rsid w:val="00294D5F"/>
    <w:rsid w:val="00294DBA"/>
    <w:rsid w:val="002954FE"/>
    <w:rsid w:val="002955B4"/>
    <w:rsid w:val="002959D3"/>
    <w:rsid w:val="00295D41"/>
    <w:rsid w:val="00295E5A"/>
    <w:rsid w:val="00296133"/>
    <w:rsid w:val="00296830"/>
    <w:rsid w:val="00296871"/>
    <w:rsid w:val="0029688D"/>
    <w:rsid w:val="00296A56"/>
    <w:rsid w:val="00297031"/>
    <w:rsid w:val="00297A3A"/>
    <w:rsid w:val="002A00B1"/>
    <w:rsid w:val="002A093D"/>
    <w:rsid w:val="002A0A55"/>
    <w:rsid w:val="002A0C0A"/>
    <w:rsid w:val="002A0C33"/>
    <w:rsid w:val="002A111F"/>
    <w:rsid w:val="002A12B1"/>
    <w:rsid w:val="002A191E"/>
    <w:rsid w:val="002A1B83"/>
    <w:rsid w:val="002A1CA2"/>
    <w:rsid w:val="002A2466"/>
    <w:rsid w:val="002A29C7"/>
    <w:rsid w:val="002A344E"/>
    <w:rsid w:val="002A3584"/>
    <w:rsid w:val="002A37D3"/>
    <w:rsid w:val="002A441E"/>
    <w:rsid w:val="002A4770"/>
    <w:rsid w:val="002A5033"/>
    <w:rsid w:val="002A530E"/>
    <w:rsid w:val="002A586F"/>
    <w:rsid w:val="002A58A9"/>
    <w:rsid w:val="002A5934"/>
    <w:rsid w:val="002A5DF1"/>
    <w:rsid w:val="002A5E3B"/>
    <w:rsid w:val="002A66C5"/>
    <w:rsid w:val="002A6A53"/>
    <w:rsid w:val="002A6DE2"/>
    <w:rsid w:val="002A76B8"/>
    <w:rsid w:val="002B006B"/>
    <w:rsid w:val="002B0216"/>
    <w:rsid w:val="002B0B62"/>
    <w:rsid w:val="002B0D11"/>
    <w:rsid w:val="002B1C92"/>
    <w:rsid w:val="002B2286"/>
    <w:rsid w:val="002B2CC0"/>
    <w:rsid w:val="002B2D49"/>
    <w:rsid w:val="002B3317"/>
    <w:rsid w:val="002B3F6C"/>
    <w:rsid w:val="002B44CE"/>
    <w:rsid w:val="002B4A58"/>
    <w:rsid w:val="002B4CAD"/>
    <w:rsid w:val="002B4EA8"/>
    <w:rsid w:val="002B54BD"/>
    <w:rsid w:val="002B585A"/>
    <w:rsid w:val="002B596B"/>
    <w:rsid w:val="002B5ED9"/>
    <w:rsid w:val="002B6473"/>
    <w:rsid w:val="002B6BD7"/>
    <w:rsid w:val="002B6D3F"/>
    <w:rsid w:val="002B710D"/>
    <w:rsid w:val="002B7355"/>
    <w:rsid w:val="002C05D5"/>
    <w:rsid w:val="002C09B9"/>
    <w:rsid w:val="002C0D75"/>
    <w:rsid w:val="002C140E"/>
    <w:rsid w:val="002C17AF"/>
    <w:rsid w:val="002C2040"/>
    <w:rsid w:val="002C293D"/>
    <w:rsid w:val="002C2A4E"/>
    <w:rsid w:val="002C354A"/>
    <w:rsid w:val="002C48A6"/>
    <w:rsid w:val="002C567A"/>
    <w:rsid w:val="002C5788"/>
    <w:rsid w:val="002C59A9"/>
    <w:rsid w:val="002C66FB"/>
    <w:rsid w:val="002C6B7C"/>
    <w:rsid w:val="002C79AE"/>
    <w:rsid w:val="002C7A67"/>
    <w:rsid w:val="002C7AAD"/>
    <w:rsid w:val="002C7EDF"/>
    <w:rsid w:val="002D03E5"/>
    <w:rsid w:val="002D06CD"/>
    <w:rsid w:val="002D08AF"/>
    <w:rsid w:val="002D1068"/>
    <w:rsid w:val="002D138D"/>
    <w:rsid w:val="002D142D"/>
    <w:rsid w:val="002D1BB5"/>
    <w:rsid w:val="002D1C5C"/>
    <w:rsid w:val="002D2094"/>
    <w:rsid w:val="002D2409"/>
    <w:rsid w:val="002D2526"/>
    <w:rsid w:val="002D2AE3"/>
    <w:rsid w:val="002D32C4"/>
    <w:rsid w:val="002D382F"/>
    <w:rsid w:val="002D3CC1"/>
    <w:rsid w:val="002D4451"/>
    <w:rsid w:val="002D455E"/>
    <w:rsid w:val="002D4896"/>
    <w:rsid w:val="002D5217"/>
    <w:rsid w:val="002D54C7"/>
    <w:rsid w:val="002D564C"/>
    <w:rsid w:val="002D5CB4"/>
    <w:rsid w:val="002D5FA2"/>
    <w:rsid w:val="002D6CC9"/>
    <w:rsid w:val="002D74AB"/>
    <w:rsid w:val="002D75D7"/>
    <w:rsid w:val="002D7691"/>
    <w:rsid w:val="002D7860"/>
    <w:rsid w:val="002E08D0"/>
    <w:rsid w:val="002E0EAE"/>
    <w:rsid w:val="002E1002"/>
    <w:rsid w:val="002E12EB"/>
    <w:rsid w:val="002E1411"/>
    <w:rsid w:val="002E1456"/>
    <w:rsid w:val="002E1B54"/>
    <w:rsid w:val="002E27B9"/>
    <w:rsid w:val="002E287E"/>
    <w:rsid w:val="002E395C"/>
    <w:rsid w:val="002E39FE"/>
    <w:rsid w:val="002E47AC"/>
    <w:rsid w:val="002E4CF6"/>
    <w:rsid w:val="002E52EC"/>
    <w:rsid w:val="002E545C"/>
    <w:rsid w:val="002E552A"/>
    <w:rsid w:val="002E5681"/>
    <w:rsid w:val="002E5854"/>
    <w:rsid w:val="002E5B49"/>
    <w:rsid w:val="002E5E29"/>
    <w:rsid w:val="002E5E68"/>
    <w:rsid w:val="002E639E"/>
    <w:rsid w:val="002E63E3"/>
    <w:rsid w:val="002E6466"/>
    <w:rsid w:val="002E69BC"/>
    <w:rsid w:val="002E6BBD"/>
    <w:rsid w:val="002E6EA6"/>
    <w:rsid w:val="002E780A"/>
    <w:rsid w:val="002E7BA9"/>
    <w:rsid w:val="002E7E02"/>
    <w:rsid w:val="002E7F46"/>
    <w:rsid w:val="002F0034"/>
    <w:rsid w:val="002F00E4"/>
    <w:rsid w:val="002F0542"/>
    <w:rsid w:val="002F0825"/>
    <w:rsid w:val="002F0B9E"/>
    <w:rsid w:val="002F0F8F"/>
    <w:rsid w:val="002F0FE2"/>
    <w:rsid w:val="002F1E50"/>
    <w:rsid w:val="002F2938"/>
    <w:rsid w:val="002F2B39"/>
    <w:rsid w:val="002F2D3B"/>
    <w:rsid w:val="002F3558"/>
    <w:rsid w:val="002F3568"/>
    <w:rsid w:val="002F36CD"/>
    <w:rsid w:val="002F40F4"/>
    <w:rsid w:val="002F46F5"/>
    <w:rsid w:val="002F57D1"/>
    <w:rsid w:val="002F5868"/>
    <w:rsid w:val="002F5A52"/>
    <w:rsid w:val="002F5C01"/>
    <w:rsid w:val="002F695B"/>
    <w:rsid w:val="002F71E3"/>
    <w:rsid w:val="002F7BF5"/>
    <w:rsid w:val="00300296"/>
    <w:rsid w:val="003003DD"/>
    <w:rsid w:val="00300610"/>
    <w:rsid w:val="003007E8"/>
    <w:rsid w:val="003009C2"/>
    <w:rsid w:val="00300A6F"/>
    <w:rsid w:val="00301235"/>
    <w:rsid w:val="003013CD"/>
    <w:rsid w:val="003014E6"/>
    <w:rsid w:val="003016D4"/>
    <w:rsid w:val="00301B35"/>
    <w:rsid w:val="00301E2F"/>
    <w:rsid w:val="00302016"/>
    <w:rsid w:val="00302B8C"/>
    <w:rsid w:val="00302FCB"/>
    <w:rsid w:val="003031B5"/>
    <w:rsid w:val="00303512"/>
    <w:rsid w:val="00303D8C"/>
    <w:rsid w:val="00304893"/>
    <w:rsid w:val="00304CE6"/>
    <w:rsid w:val="00304DB0"/>
    <w:rsid w:val="003057E0"/>
    <w:rsid w:val="00305861"/>
    <w:rsid w:val="00305BE9"/>
    <w:rsid w:val="00305C4F"/>
    <w:rsid w:val="0030656E"/>
    <w:rsid w:val="00306BBD"/>
    <w:rsid w:val="00306C48"/>
    <w:rsid w:val="00306C6D"/>
    <w:rsid w:val="00306CEF"/>
    <w:rsid w:val="00306D67"/>
    <w:rsid w:val="00306E41"/>
    <w:rsid w:val="00307199"/>
    <w:rsid w:val="00307205"/>
    <w:rsid w:val="0030727D"/>
    <w:rsid w:val="00307C6A"/>
    <w:rsid w:val="0031021C"/>
    <w:rsid w:val="003106E8"/>
    <w:rsid w:val="003116EB"/>
    <w:rsid w:val="00311A45"/>
    <w:rsid w:val="00312458"/>
    <w:rsid w:val="003126D9"/>
    <w:rsid w:val="00312A36"/>
    <w:rsid w:val="0031304B"/>
    <w:rsid w:val="00313B72"/>
    <w:rsid w:val="00313D53"/>
    <w:rsid w:val="00313E1A"/>
    <w:rsid w:val="00314249"/>
    <w:rsid w:val="00314DC2"/>
    <w:rsid w:val="00315353"/>
    <w:rsid w:val="00315402"/>
    <w:rsid w:val="00315721"/>
    <w:rsid w:val="0031576B"/>
    <w:rsid w:val="0031599B"/>
    <w:rsid w:val="00315CDD"/>
    <w:rsid w:val="003165EE"/>
    <w:rsid w:val="0031697E"/>
    <w:rsid w:val="0031754D"/>
    <w:rsid w:val="00317622"/>
    <w:rsid w:val="003177C9"/>
    <w:rsid w:val="00317F81"/>
    <w:rsid w:val="00317F86"/>
    <w:rsid w:val="00320A28"/>
    <w:rsid w:val="00321BE0"/>
    <w:rsid w:val="00321C25"/>
    <w:rsid w:val="0032244F"/>
    <w:rsid w:val="003228DD"/>
    <w:rsid w:val="00322AD5"/>
    <w:rsid w:val="00323095"/>
    <w:rsid w:val="00323750"/>
    <w:rsid w:val="00323C03"/>
    <w:rsid w:val="003249B9"/>
    <w:rsid w:val="003259F4"/>
    <w:rsid w:val="00325D9F"/>
    <w:rsid w:val="00325DAE"/>
    <w:rsid w:val="00325E9E"/>
    <w:rsid w:val="00325F04"/>
    <w:rsid w:val="0032602D"/>
    <w:rsid w:val="0032635B"/>
    <w:rsid w:val="00327450"/>
    <w:rsid w:val="0032745A"/>
    <w:rsid w:val="003275E5"/>
    <w:rsid w:val="00327747"/>
    <w:rsid w:val="00327759"/>
    <w:rsid w:val="00327CD7"/>
    <w:rsid w:val="00330192"/>
    <w:rsid w:val="00330359"/>
    <w:rsid w:val="0033043B"/>
    <w:rsid w:val="0033076C"/>
    <w:rsid w:val="003314C3"/>
    <w:rsid w:val="00331764"/>
    <w:rsid w:val="00331770"/>
    <w:rsid w:val="00331ABD"/>
    <w:rsid w:val="00332828"/>
    <w:rsid w:val="00332BDA"/>
    <w:rsid w:val="0033341E"/>
    <w:rsid w:val="003337AE"/>
    <w:rsid w:val="00333A74"/>
    <w:rsid w:val="00333C42"/>
    <w:rsid w:val="00333CF6"/>
    <w:rsid w:val="00334138"/>
    <w:rsid w:val="003342CB"/>
    <w:rsid w:val="0033492B"/>
    <w:rsid w:val="00334C70"/>
    <w:rsid w:val="003360BC"/>
    <w:rsid w:val="003365DB"/>
    <w:rsid w:val="00336965"/>
    <w:rsid w:val="003379E8"/>
    <w:rsid w:val="00337D3E"/>
    <w:rsid w:val="00340107"/>
    <w:rsid w:val="003401AA"/>
    <w:rsid w:val="003408E7"/>
    <w:rsid w:val="00340984"/>
    <w:rsid w:val="003414A8"/>
    <w:rsid w:val="003420C0"/>
    <w:rsid w:val="00342BC4"/>
    <w:rsid w:val="00343589"/>
    <w:rsid w:val="00343ABE"/>
    <w:rsid w:val="00343CFE"/>
    <w:rsid w:val="00344285"/>
    <w:rsid w:val="0034429A"/>
    <w:rsid w:val="00344357"/>
    <w:rsid w:val="00344F87"/>
    <w:rsid w:val="003451E1"/>
    <w:rsid w:val="00345BCE"/>
    <w:rsid w:val="00346506"/>
    <w:rsid w:val="0034657D"/>
    <w:rsid w:val="00346702"/>
    <w:rsid w:val="003467C3"/>
    <w:rsid w:val="00346E69"/>
    <w:rsid w:val="00347193"/>
    <w:rsid w:val="003474B3"/>
    <w:rsid w:val="0034786C"/>
    <w:rsid w:val="00347CE2"/>
    <w:rsid w:val="003503D8"/>
    <w:rsid w:val="00350754"/>
    <w:rsid w:val="00350782"/>
    <w:rsid w:val="003508D7"/>
    <w:rsid w:val="00350A1F"/>
    <w:rsid w:val="00350D51"/>
    <w:rsid w:val="003510D7"/>
    <w:rsid w:val="003510E9"/>
    <w:rsid w:val="00351700"/>
    <w:rsid w:val="00351A56"/>
    <w:rsid w:val="00352268"/>
    <w:rsid w:val="00352608"/>
    <w:rsid w:val="00352904"/>
    <w:rsid w:val="00352CD0"/>
    <w:rsid w:val="00352F24"/>
    <w:rsid w:val="0035334A"/>
    <w:rsid w:val="00353930"/>
    <w:rsid w:val="00353AC2"/>
    <w:rsid w:val="003544AC"/>
    <w:rsid w:val="00354EAB"/>
    <w:rsid w:val="00354FB5"/>
    <w:rsid w:val="00355491"/>
    <w:rsid w:val="00355513"/>
    <w:rsid w:val="00355A37"/>
    <w:rsid w:val="00355DFD"/>
    <w:rsid w:val="003566DD"/>
    <w:rsid w:val="00356A7F"/>
    <w:rsid w:val="00356D47"/>
    <w:rsid w:val="00357756"/>
    <w:rsid w:val="00357987"/>
    <w:rsid w:val="00357B03"/>
    <w:rsid w:val="00357CEE"/>
    <w:rsid w:val="00360777"/>
    <w:rsid w:val="00360FB1"/>
    <w:rsid w:val="00360FED"/>
    <w:rsid w:val="003610AE"/>
    <w:rsid w:val="0036228F"/>
    <w:rsid w:val="00362DE9"/>
    <w:rsid w:val="00362DEB"/>
    <w:rsid w:val="00362F75"/>
    <w:rsid w:val="00363E6A"/>
    <w:rsid w:val="003640B4"/>
    <w:rsid w:val="0036417D"/>
    <w:rsid w:val="003641CD"/>
    <w:rsid w:val="00364235"/>
    <w:rsid w:val="00364552"/>
    <w:rsid w:val="00364777"/>
    <w:rsid w:val="00364AC8"/>
    <w:rsid w:val="00364E04"/>
    <w:rsid w:val="00366C0D"/>
    <w:rsid w:val="003674BD"/>
    <w:rsid w:val="0036764B"/>
    <w:rsid w:val="0036769C"/>
    <w:rsid w:val="003678DE"/>
    <w:rsid w:val="00367A2F"/>
    <w:rsid w:val="00367ED5"/>
    <w:rsid w:val="00370077"/>
    <w:rsid w:val="00370224"/>
    <w:rsid w:val="00370251"/>
    <w:rsid w:val="003702C9"/>
    <w:rsid w:val="003706EB"/>
    <w:rsid w:val="00370CE8"/>
    <w:rsid w:val="00370E23"/>
    <w:rsid w:val="00371B9E"/>
    <w:rsid w:val="00371F0D"/>
    <w:rsid w:val="00372580"/>
    <w:rsid w:val="003725EB"/>
    <w:rsid w:val="003728EE"/>
    <w:rsid w:val="00372AAA"/>
    <w:rsid w:val="00373618"/>
    <w:rsid w:val="0037397A"/>
    <w:rsid w:val="00373ADE"/>
    <w:rsid w:val="00374B2F"/>
    <w:rsid w:val="00374C02"/>
    <w:rsid w:val="00374C38"/>
    <w:rsid w:val="00374E97"/>
    <w:rsid w:val="003762D3"/>
    <w:rsid w:val="00376336"/>
    <w:rsid w:val="00376578"/>
    <w:rsid w:val="00376D0F"/>
    <w:rsid w:val="0037710E"/>
    <w:rsid w:val="00377161"/>
    <w:rsid w:val="003776A8"/>
    <w:rsid w:val="003778CF"/>
    <w:rsid w:val="00380198"/>
    <w:rsid w:val="00380314"/>
    <w:rsid w:val="00380369"/>
    <w:rsid w:val="00380483"/>
    <w:rsid w:val="00380D6F"/>
    <w:rsid w:val="0038149D"/>
    <w:rsid w:val="00381E09"/>
    <w:rsid w:val="0038267D"/>
    <w:rsid w:val="00383034"/>
    <w:rsid w:val="003831BC"/>
    <w:rsid w:val="0038330C"/>
    <w:rsid w:val="003835E6"/>
    <w:rsid w:val="00383B0A"/>
    <w:rsid w:val="00383D07"/>
    <w:rsid w:val="00383F2F"/>
    <w:rsid w:val="00384004"/>
    <w:rsid w:val="003846A5"/>
    <w:rsid w:val="00384D5A"/>
    <w:rsid w:val="00384F2F"/>
    <w:rsid w:val="0038565F"/>
    <w:rsid w:val="00385BDC"/>
    <w:rsid w:val="00385E01"/>
    <w:rsid w:val="00385E6A"/>
    <w:rsid w:val="003865CB"/>
    <w:rsid w:val="00386949"/>
    <w:rsid w:val="00386C03"/>
    <w:rsid w:val="00386E2A"/>
    <w:rsid w:val="00386EA5"/>
    <w:rsid w:val="00386ED3"/>
    <w:rsid w:val="00387A0B"/>
    <w:rsid w:val="00387D3C"/>
    <w:rsid w:val="00387DD7"/>
    <w:rsid w:val="003900DF"/>
    <w:rsid w:val="003902E0"/>
    <w:rsid w:val="00390A83"/>
    <w:rsid w:val="00390F3C"/>
    <w:rsid w:val="00390FFD"/>
    <w:rsid w:val="00391162"/>
    <w:rsid w:val="003915EB"/>
    <w:rsid w:val="003916C6"/>
    <w:rsid w:val="0039185A"/>
    <w:rsid w:val="003919D0"/>
    <w:rsid w:val="00391E5B"/>
    <w:rsid w:val="003926EC"/>
    <w:rsid w:val="00392901"/>
    <w:rsid w:val="00392B91"/>
    <w:rsid w:val="003935E3"/>
    <w:rsid w:val="00393DFF"/>
    <w:rsid w:val="00393ED1"/>
    <w:rsid w:val="00393F47"/>
    <w:rsid w:val="00394057"/>
    <w:rsid w:val="003940A0"/>
    <w:rsid w:val="00394354"/>
    <w:rsid w:val="0039463C"/>
    <w:rsid w:val="00394D1C"/>
    <w:rsid w:val="003954F3"/>
    <w:rsid w:val="003958A4"/>
    <w:rsid w:val="00395A74"/>
    <w:rsid w:val="00395BB4"/>
    <w:rsid w:val="00395CD5"/>
    <w:rsid w:val="003962CC"/>
    <w:rsid w:val="003964BD"/>
    <w:rsid w:val="003965EE"/>
    <w:rsid w:val="003967A7"/>
    <w:rsid w:val="003967B9"/>
    <w:rsid w:val="00396939"/>
    <w:rsid w:val="003969E3"/>
    <w:rsid w:val="00396AC4"/>
    <w:rsid w:val="003A03BD"/>
    <w:rsid w:val="003A0A7A"/>
    <w:rsid w:val="003A1042"/>
    <w:rsid w:val="003A1DD7"/>
    <w:rsid w:val="003A217F"/>
    <w:rsid w:val="003A22B9"/>
    <w:rsid w:val="003A2364"/>
    <w:rsid w:val="003A301A"/>
    <w:rsid w:val="003A3315"/>
    <w:rsid w:val="003A353B"/>
    <w:rsid w:val="003A3A39"/>
    <w:rsid w:val="003A3B83"/>
    <w:rsid w:val="003A3ED4"/>
    <w:rsid w:val="003A3F0D"/>
    <w:rsid w:val="003A4613"/>
    <w:rsid w:val="003A47D9"/>
    <w:rsid w:val="003A48C5"/>
    <w:rsid w:val="003A505C"/>
    <w:rsid w:val="003A527D"/>
    <w:rsid w:val="003A5367"/>
    <w:rsid w:val="003A581C"/>
    <w:rsid w:val="003A5970"/>
    <w:rsid w:val="003A5BBF"/>
    <w:rsid w:val="003A5D00"/>
    <w:rsid w:val="003A5E0C"/>
    <w:rsid w:val="003A6254"/>
    <w:rsid w:val="003A64F1"/>
    <w:rsid w:val="003A672D"/>
    <w:rsid w:val="003A673A"/>
    <w:rsid w:val="003A6C3E"/>
    <w:rsid w:val="003A6D9C"/>
    <w:rsid w:val="003A7190"/>
    <w:rsid w:val="003A75B3"/>
    <w:rsid w:val="003A7A93"/>
    <w:rsid w:val="003A7C48"/>
    <w:rsid w:val="003A7DE7"/>
    <w:rsid w:val="003A7F24"/>
    <w:rsid w:val="003B0115"/>
    <w:rsid w:val="003B0F8C"/>
    <w:rsid w:val="003B127E"/>
    <w:rsid w:val="003B1403"/>
    <w:rsid w:val="003B196F"/>
    <w:rsid w:val="003B1DE8"/>
    <w:rsid w:val="003B1F95"/>
    <w:rsid w:val="003B204E"/>
    <w:rsid w:val="003B2C96"/>
    <w:rsid w:val="003B3484"/>
    <w:rsid w:val="003B3825"/>
    <w:rsid w:val="003B3969"/>
    <w:rsid w:val="003B3BFB"/>
    <w:rsid w:val="003B3ED0"/>
    <w:rsid w:val="003B40C2"/>
    <w:rsid w:val="003B423D"/>
    <w:rsid w:val="003B493F"/>
    <w:rsid w:val="003B4C58"/>
    <w:rsid w:val="003B5179"/>
    <w:rsid w:val="003B576B"/>
    <w:rsid w:val="003B5817"/>
    <w:rsid w:val="003B5C06"/>
    <w:rsid w:val="003B620C"/>
    <w:rsid w:val="003B648F"/>
    <w:rsid w:val="003B6636"/>
    <w:rsid w:val="003B66CC"/>
    <w:rsid w:val="003B6864"/>
    <w:rsid w:val="003B6ABB"/>
    <w:rsid w:val="003B6C7E"/>
    <w:rsid w:val="003B6D0B"/>
    <w:rsid w:val="003B6FE4"/>
    <w:rsid w:val="003B7524"/>
    <w:rsid w:val="003B7649"/>
    <w:rsid w:val="003B782E"/>
    <w:rsid w:val="003B7DBB"/>
    <w:rsid w:val="003C04F8"/>
    <w:rsid w:val="003C06F2"/>
    <w:rsid w:val="003C0718"/>
    <w:rsid w:val="003C0BF0"/>
    <w:rsid w:val="003C0F6E"/>
    <w:rsid w:val="003C178B"/>
    <w:rsid w:val="003C1BDE"/>
    <w:rsid w:val="003C1F06"/>
    <w:rsid w:val="003C29C4"/>
    <w:rsid w:val="003C2F79"/>
    <w:rsid w:val="003C354A"/>
    <w:rsid w:val="003C389E"/>
    <w:rsid w:val="003C3948"/>
    <w:rsid w:val="003C3AB1"/>
    <w:rsid w:val="003C3AE8"/>
    <w:rsid w:val="003C3EDB"/>
    <w:rsid w:val="003C427C"/>
    <w:rsid w:val="003C43E1"/>
    <w:rsid w:val="003C47E3"/>
    <w:rsid w:val="003C48AF"/>
    <w:rsid w:val="003C59CC"/>
    <w:rsid w:val="003C6158"/>
    <w:rsid w:val="003C6C82"/>
    <w:rsid w:val="003C7306"/>
    <w:rsid w:val="003C74E5"/>
    <w:rsid w:val="003C7AC2"/>
    <w:rsid w:val="003C7B0F"/>
    <w:rsid w:val="003C7C61"/>
    <w:rsid w:val="003D0034"/>
    <w:rsid w:val="003D06AD"/>
    <w:rsid w:val="003D0A61"/>
    <w:rsid w:val="003D0B96"/>
    <w:rsid w:val="003D0CF8"/>
    <w:rsid w:val="003D150D"/>
    <w:rsid w:val="003D1590"/>
    <w:rsid w:val="003D165A"/>
    <w:rsid w:val="003D16C3"/>
    <w:rsid w:val="003D1D8B"/>
    <w:rsid w:val="003D2036"/>
    <w:rsid w:val="003D2596"/>
    <w:rsid w:val="003D2830"/>
    <w:rsid w:val="003D2A9F"/>
    <w:rsid w:val="003D2E32"/>
    <w:rsid w:val="003D2F64"/>
    <w:rsid w:val="003D35B5"/>
    <w:rsid w:val="003D39F6"/>
    <w:rsid w:val="003D3CF7"/>
    <w:rsid w:val="003D40F0"/>
    <w:rsid w:val="003D45F6"/>
    <w:rsid w:val="003D4929"/>
    <w:rsid w:val="003D5377"/>
    <w:rsid w:val="003D5595"/>
    <w:rsid w:val="003D57BB"/>
    <w:rsid w:val="003D5AD5"/>
    <w:rsid w:val="003D5C55"/>
    <w:rsid w:val="003D5FD7"/>
    <w:rsid w:val="003D6A40"/>
    <w:rsid w:val="003D6BBF"/>
    <w:rsid w:val="003D6DC9"/>
    <w:rsid w:val="003D7528"/>
    <w:rsid w:val="003D776A"/>
    <w:rsid w:val="003E083D"/>
    <w:rsid w:val="003E0980"/>
    <w:rsid w:val="003E0997"/>
    <w:rsid w:val="003E0C10"/>
    <w:rsid w:val="003E0C5D"/>
    <w:rsid w:val="003E0EE1"/>
    <w:rsid w:val="003E0FBD"/>
    <w:rsid w:val="003E1370"/>
    <w:rsid w:val="003E1A3D"/>
    <w:rsid w:val="003E1ED6"/>
    <w:rsid w:val="003E1FAA"/>
    <w:rsid w:val="003E2231"/>
    <w:rsid w:val="003E2343"/>
    <w:rsid w:val="003E2674"/>
    <w:rsid w:val="003E2903"/>
    <w:rsid w:val="003E2BEA"/>
    <w:rsid w:val="003E2F0C"/>
    <w:rsid w:val="003E4149"/>
    <w:rsid w:val="003E41EA"/>
    <w:rsid w:val="003E45E7"/>
    <w:rsid w:val="003E4B3A"/>
    <w:rsid w:val="003E4C92"/>
    <w:rsid w:val="003E5330"/>
    <w:rsid w:val="003E592B"/>
    <w:rsid w:val="003E614E"/>
    <w:rsid w:val="003E688A"/>
    <w:rsid w:val="003E6AF4"/>
    <w:rsid w:val="003E6D86"/>
    <w:rsid w:val="003E72EE"/>
    <w:rsid w:val="003E7B7D"/>
    <w:rsid w:val="003F048F"/>
    <w:rsid w:val="003F0507"/>
    <w:rsid w:val="003F12EB"/>
    <w:rsid w:val="003F1BB4"/>
    <w:rsid w:val="003F2276"/>
    <w:rsid w:val="003F23F5"/>
    <w:rsid w:val="003F2585"/>
    <w:rsid w:val="003F27E7"/>
    <w:rsid w:val="003F30AF"/>
    <w:rsid w:val="003F3723"/>
    <w:rsid w:val="003F3B09"/>
    <w:rsid w:val="003F3D2C"/>
    <w:rsid w:val="003F3F5E"/>
    <w:rsid w:val="003F42F2"/>
    <w:rsid w:val="003F54DE"/>
    <w:rsid w:val="003F54E0"/>
    <w:rsid w:val="003F5522"/>
    <w:rsid w:val="003F5527"/>
    <w:rsid w:val="003F580C"/>
    <w:rsid w:val="003F5D40"/>
    <w:rsid w:val="003F5D55"/>
    <w:rsid w:val="003F60EC"/>
    <w:rsid w:val="003F63A2"/>
    <w:rsid w:val="003F63DB"/>
    <w:rsid w:val="003F65FB"/>
    <w:rsid w:val="003F746F"/>
    <w:rsid w:val="003F74A7"/>
    <w:rsid w:val="003F7CEF"/>
    <w:rsid w:val="003F7E28"/>
    <w:rsid w:val="0040012F"/>
    <w:rsid w:val="0040014C"/>
    <w:rsid w:val="004005D7"/>
    <w:rsid w:val="004005D9"/>
    <w:rsid w:val="00400BCB"/>
    <w:rsid w:val="004011C2"/>
    <w:rsid w:val="0040150B"/>
    <w:rsid w:val="004022A2"/>
    <w:rsid w:val="00402741"/>
    <w:rsid w:val="00402D16"/>
    <w:rsid w:val="00402F48"/>
    <w:rsid w:val="004030BC"/>
    <w:rsid w:val="004036A0"/>
    <w:rsid w:val="0040382E"/>
    <w:rsid w:val="00403A89"/>
    <w:rsid w:val="00403F9D"/>
    <w:rsid w:val="00404548"/>
    <w:rsid w:val="00404648"/>
    <w:rsid w:val="00405258"/>
    <w:rsid w:val="00405D4F"/>
    <w:rsid w:val="00405E2D"/>
    <w:rsid w:val="00405E7F"/>
    <w:rsid w:val="00405E8D"/>
    <w:rsid w:val="00406063"/>
    <w:rsid w:val="0040606E"/>
    <w:rsid w:val="004060F1"/>
    <w:rsid w:val="004062B5"/>
    <w:rsid w:val="0040691E"/>
    <w:rsid w:val="00406A09"/>
    <w:rsid w:val="00406AC4"/>
    <w:rsid w:val="00406EFB"/>
    <w:rsid w:val="004070DD"/>
    <w:rsid w:val="004070F7"/>
    <w:rsid w:val="00407378"/>
    <w:rsid w:val="00407537"/>
    <w:rsid w:val="00407649"/>
    <w:rsid w:val="004077B5"/>
    <w:rsid w:val="00407828"/>
    <w:rsid w:val="00407C72"/>
    <w:rsid w:val="00407D12"/>
    <w:rsid w:val="00407D7C"/>
    <w:rsid w:val="00410196"/>
    <w:rsid w:val="0041089F"/>
    <w:rsid w:val="004108A9"/>
    <w:rsid w:val="004109DC"/>
    <w:rsid w:val="00410B32"/>
    <w:rsid w:val="00410E5D"/>
    <w:rsid w:val="00411B28"/>
    <w:rsid w:val="0041233F"/>
    <w:rsid w:val="00412663"/>
    <w:rsid w:val="00412A67"/>
    <w:rsid w:val="00412CC1"/>
    <w:rsid w:val="00412D2D"/>
    <w:rsid w:val="00412E82"/>
    <w:rsid w:val="00413217"/>
    <w:rsid w:val="004134BF"/>
    <w:rsid w:val="00413F8B"/>
    <w:rsid w:val="0041444D"/>
    <w:rsid w:val="00414774"/>
    <w:rsid w:val="00415A95"/>
    <w:rsid w:val="00415D54"/>
    <w:rsid w:val="00415D67"/>
    <w:rsid w:val="00416119"/>
    <w:rsid w:val="00416305"/>
    <w:rsid w:val="00416AB7"/>
    <w:rsid w:val="00416B97"/>
    <w:rsid w:val="00417416"/>
    <w:rsid w:val="004176C3"/>
    <w:rsid w:val="004176EB"/>
    <w:rsid w:val="004210FE"/>
    <w:rsid w:val="004215CF"/>
    <w:rsid w:val="00422619"/>
    <w:rsid w:val="00422C73"/>
    <w:rsid w:val="0042306E"/>
    <w:rsid w:val="0042332D"/>
    <w:rsid w:val="00423429"/>
    <w:rsid w:val="00423631"/>
    <w:rsid w:val="00423701"/>
    <w:rsid w:val="004238A4"/>
    <w:rsid w:val="00423E8F"/>
    <w:rsid w:val="00423FF6"/>
    <w:rsid w:val="004245D1"/>
    <w:rsid w:val="00424684"/>
    <w:rsid w:val="00424824"/>
    <w:rsid w:val="00425204"/>
    <w:rsid w:val="004252FD"/>
    <w:rsid w:val="00425595"/>
    <w:rsid w:val="00425687"/>
    <w:rsid w:val="004259DF"/>
    <w:rsid w:val="00425CA1"/>
    <w:rsid w:val="00425E4B"/>
    <w:rsid w:val="00425EDC"/>
    <w:rsid w:val="00426184"/>
    <w:rsid w:val="004264BE"/>
    <w:rsid w:val="004266A7"/>
    <w:rsid w:val="00426AA3"/>
    <w:rsid w:val="00426BE0"/>
    <w:rsid w:val="004302AA"/>
    <w:rsid w:val="004305CD"/>
    <w:rsid w:val="004312FB"/>
    <w:rsid w:val="00431376"/>
    <w:rsid w:val="0043189D"/>
    <w:rsid w:val="00431ABF"/>
    <w:rsid w:val="00431F7A"/>
    <w:rsid w:val="004322E4"/>
    <w:rsid w:val="004323BC"/>
    <w:rsid w:val="00432994"/>
    <w:rsid w:val="00433319"/>
    <w:rsid w:val="004334C2"/>
    <w:rsid w:val="00433737"/>
    <w:rsid w:val="00433C7B"/>
    <w:rsid w:val="004340E8"/>
    <w:rsid w:val="00434264"/>
    <w:rsid w:val="004344DF"/>
    <w:rsid w:val="0043492C"/>
    <w:rsid w:val="00434C3D"/>
    <w:rsid w:val="00434D4C"/>
    <w:rsid w:val="00434EE5"/>
    <w:rsid w:val="00435869"/>
    <w:rsid w:val="00435A96"/>
    <w:rsid w:val="0043623C"/>
    <w:rsid w:val="00436513"/>
    <w:rsid w:val="00436681"/>
    <w:rsid w:val="004373A2"/>
    <w:rsid w:val="00437BF3"/>
    <w:rsid w:val="00437D0B"/>
    <w:rsid w:val="00437EE1"/>
    <w:rsid w:val="00440300"/>
    <w:rsid w:val="0044125C"/>
    <w:rsid w:val="00441579"/>
    <w:rsid w:val="00441D56"/>
    <w:rsid w:val="0044202A"/>
    <w:rsid w:val="00442332"/>
    <w:rsid w:val="0044278E"/>
    <w:rsid w:val="00442A63"/>
    <w:rsid w:val="00442EE3"/>
    <w:rsid w:val="0044324B"/>
    <w:rsid w:val="00443E31"/>
    <w:rsid w:val="00443EDA"/>
    <w:rsid w:val="00443EF6"/>
    <w:rsid w:val="00444574"/>
    <w:rsid w:val="00444BAC"/>
    <w:rsid w:val="00445C22"/>
    <w:rsid w:val="004463AB"/>
    <w:rsid w:val="00446495"/>
    <w:rsid w:val="004467B2"/>
    <w:rsid w:val="00446B3D"/>
    <w:rsid w:val="00447182"/>
    <w:rsid w:val="00447402"/>
    <w:rsid w:val="0044760D"/>
    <w:rsid w:val="0045008B"/>
    <w:rsid w:val="0045044F"/>
    <w:rsid w:val="00450B15"/>
    <w:rsid w:val="00450C06"/>
    <w:rsid w:val="00450E20"/>
    <w:rsid w:val="004510F8"/>
    <w:rsid w:val="0045155F"/>
    <w:rsid w:val="00452160"/>
    <w:rsid w:val="004527F1"/>
    <w:rsid w:val="00452827"/>
    <w:rsid w:val="00452978"/>
    <w:rsid w:val="00452B56"/>
    <w:rsid w:val="0045302A"/>
    <w:rsid w:val="004530B7"/>
    <w:rsid w:val="00453430"/>
    <w:rsid w:val="004534E1"/>
    <w:rsid w:val="00453A3E"/>
    <w:rsid w:val="00453E8A"/>
    <w:rsid w:val="0045412E"/>
    <w:rsid w:val="00454325"/>
    <w:rsid w:val="00454996"/>
    <w:rsid w:val="00454C2F"/>
    <w:rsid w:val="0045501B"/>
    <w:rsid w:val="004550C1"/>
    <w:rsid w:val="0045515F"/>
    <w:rsid w:val="00455476"/>
    <w:rsid w:val="00455CDC"/>
    <w:rsid w:val="00455D27"/>
    <w:rsid w:val="00455E0B"/>
    <w:rsid w:val="004562AD"/>
    <w:rsid w:val="004562BD"/>
    <w:rsid w:val="004563D1"/>
    <w:rsid w:val="00457103"/>
    <w:rsid w:val="00457785"/>
    <w:rsid w:val="00457C8C"/>
    <w:rsid w:val="00457D6C"/>
    <w:rsid w:val="00457FDC"/>
    <w:rsid w:val="00460296"/>
    <w:rsid w:val="004603B9"/>
    <w:rsid w:val="004605A8"/>
    <w:rsid w:val="00460675"/>
    <w:rsid w:val="004609BB"/>
    <w:rsid w:val="004609ED"/>
    <w:rsid w:val="0046108D"/>
    <w:rsid w:val="00461376"/>
    <w:rsid w:val="0046154D"/>
    <w:rsid w:val="0046221E"/>
    <w:rsid w:val="00462630"/>
    <w:rsid w:val="004659B8"/>
    <w:rsid w:val="00465AC8"/>
    <w:rsid w:val="00465FBB"/>
    <w:rsid w:val="00465FC2"/>
    <w:rsid w:val="00466845"/>
    <w:rsid w:val="00466997"/>
    <w:rsid w:val="00466E29"/>
    <w:rsid w:val="00467959"/>
    <w:rsid w:val="00470148"/>
    <w:rsid w:val="0047036F"/>
    <w:rsid w:val="004705C2"/>
    <w:rsid w:val="0047068D"/>
    <w:rsid w:val="004706F4"/>
    <w:rsid w:val="00470BD3"/>
    <w:rsid w:val="00470D45"/>
    <w:rsid w:val="00470FE2"/>
    <w:rsid w:val="0047115C"/>
    <w:rsid w:val="00471313"/>
    <w:rsid w:val="00471D2E"/>
    <w:rsid w:val="00471EB5"/>
    <w:rsid w:val="00472025"/>
    <w:rsid w:val="0047205C"/>
    <w:rsid w:val="0047208A"/>
    <w:rsid w:val="004729D7"/>
    <w:rsid w:val="00472E2A"/>
    <w:rsid w:val="00473794"/>
    <w:rsid w:val="004741E3"/>
    <w:rsid w:val="004742C6"/>
    <w:rsid w:val="00474E6F"/>
    <w:rsid w:val="00474ECA"/>
    <w:rsid w:val="00474FD8"/>
    <w:rsid w:val="004758D3"/>
    <w:rsid w:val="00476617"/>
    <w:rsid w:val="0047677D"/>
    <w:rsid w:val="00476A33"/>
    <w:rsid w:val="00477006"/>
    <w:rsid w:val="00477234"/>
    <w:rsid w:val="004775E3"/>
    <w:rsid w:val="00477A50"/>
    <w:rsid w:val="00477DB3"/>
    <w:rsid w:val="00480287"/>
    <w:rsid w:val="00480458"/>
    <w:rsid w:val="00480C35"/>
    <w:rsid w:val="00480FC7"/>
    <w:rsid w:val="00481180"/>
    <w:rsid w:val="00481989"/>
    <w:rsid w:val="00481A37"/>
    <w:rsid w:val="00481BB8"/>
    <w:rsid w:val="00482B7E"/>
    <w:rsid w:val="0048304B"/>
    <w:rsid w:val="00483090"/>
    <w:rsid w:val="004833F1"/>
    <w:rsid w:val="00483A6E"/>
    <w:rsid w:val="00483BFB"/>
    <w:rsid w:val="00483E27"/>
    <w:rsid w:val="00484311"/>
    <w:rsid w:val="00484726"/>
    <w:rsid w:val="00484B4F"/>
    <w:rsid w:val="0048557A"/>
    <w:rsid w:val="00485903"/>
    <w:rsid w:val="00485D06"/>
    <w:rsid w:val="00485FCE"/>
    <w:rsid w:val="004860EA"/>
    <w:rsid w:val="00486317"/>
    <w:rsid w:val="0048652E"/>
    <w:rsid w:val="00486543"/>
    <w:rsid w:val="004866D2"/>
    <w:rsid w:val="0048671A"/>
    <w:rsid w:val="00486728"/>
    <w:rsid w:val="00486903"/>
    <w:rsid w:val="00487B42"/>
    <w:rsid w:val="00487BBF"/>
    <w:rsid w:val="00487EED"/>
    <w:rsid w:val="00490019"/>
    <w:rsid w:val="004904A2"/>
    <w:rsid w:val="00490647"/>
    <w:rsid w:val="00490673"/>
    <w:rsid w:val="00490813"/>
    <w:rsid w:val="004909E1"/>
    <w:rsid w:val="00490AEB"/>
    <w:rsid w:val="00490DC9"/>
    <w:rsid w:val="004917D1"/>
    <w:rsid w:val="00491F23"/>
    <w:rsid w:val="00491FAC"/>
    <w:rsid w:val="00492083"/>
    <w:rsid w:val="00492089"/>
    <w:rsid w:val="00492418"/>
    <w:rsid w:val="00493865"/>
    <w:rsid w:val="00493A08"/>
    <w:rsid w:val="0049488B"/>
    <w:rsid w:val="00494DF6"/>
    <w:rsid w:val="004954C2"/>
    <w:rsid w:val="004957BC"/>
    <w:rsid w:val="004957E7"/>
    <w:rsid w:val="00495935"/>
    <w:rsid w:val="00495E9C"/>
    <w:rsid w:val="00496375"/>
    <w:rsid w:val="004963CD"/>
    <w:rsid w:val="00496907"/>
    <w:rsid w:val="00497EAB"/>
    <w:rsid w:val="00497F9B"/>
    <w:rsid w:val="004A0045"/>
    <w:rsid w:val="004A00D3"/>
    <w:rsid w:val="004A0423"/>
    <w:rsid w:val="004A07EB"/>
    <w:rsid w:val="004A0E0D"/>
    <w:rsid w:val="004A1100"/>
    <w:rsid w:val="004A1224"/>
    <w:rsid w:val="004A18A1"/>
    <w:rsid w:val="004A1C27"/>
    <w:rsid w:val="004A2283"/>
    <w:rsid w:val="004A2A69"/>
    <w:rsid w:val="004A2D47"/>
    <w:rsid w:val="004A3179"/>
    <w:rsid w:val="004A36E5"/>
    <w:rsid w:val="004A37B2"/>
    <w:rsid w:val="004A3808"/>
    <w:rsid w:val="004A39C3"/>
    <w:rsid w:val="004A3A6E"/>
    <w:rsid w:val="004A3C17"/>
    <w:rsid w:val="004A3FFE"/>
    <w:rsid w:val="004A4016"/>
    <w:rsid w:val="004A40EE"/>
    <w:rsid w:val="004A4823"/>
    <w:rsid w:val="004A5314"/>
    <w:rsid w:val="004A56B8"/>
    <w:rsid w:val="004A57F8"/>
    <w:rsid w:val="004A59B3"/>
    <w:rsid w:val="004A5B86"/>
    <w:rsid w:val="004A5F37"/>
    <w:rsid w:val="004A6184"/>
    <w:rsid w:val="004A6457"/>
    <w:rsid w:val="004A6531"/>
    <w:rsid w:val="004A6734"/>
    <w:rsid w:val="004A6B3E"/>
    <w:rsid w:val="004A7188"/>
    <w:rsid w:val="004A7EE3"/>
    <w:rsid w:val="004B0028"/>
    <w:rsid w:val="004B057A"/>
    <w:rsid w:val="004B0656"/>
    <w:rsid w:val="004B073F"/>
    <w:rsid w:val="004B0980"/>
    <w:rsid w:val="004B0AF7"/>
    <w:rsid w:val="004B0D7B"/>
    <w:rsid w:val="004B1201"/>
    <w:rsid w:val="004B12B6"/>
    <w:rsid w:val="004B18EB"/>
    <w:rsid w:val="004B1DA8"/>
    <w:rsid w:val="004B1DD0"/>
    <w:rsid w:val="004B1F5B"/>
    <w:rsid w:val="004B1FA4"/>
    <w:rsid w:val="004B2286"/>
    <w:rsid w:val="004B24EB"/>
    <w:rsid w:val="004B30BF"/>
    <w:rsid w:val="004B3311"/>
    <w:rsid w:val="004B33EF"/>
    <w:rsid w:val="004B3649"/>
    <w:rsid w:val="004B3929"/>
    <w:rsid w:val="004B3A34"/>
    <w:rsid w:val="004B3D52"/>
    <w:rsid w:val="004B406B"/>
    <w:rsid w:val="004B42A5"/>
    <w:rsid w:val="004B4A36"/>
    <w:rsid w:val="004B4B7E"/>
    <w:rsid w:val="004B4D4C"/>
    <w:rsid w:val="004B5390"/>
    <w:rsid w:val="004B5673"/>
    <w:rsid w:val="004B5972"/>
    <w:rsid w:val="004B5F4A"/>
    <w:rsid w:val="004B6066"/>
    <w:rsid w:val="004B6767"/>
    <w:rsid w:val="004B6B5C"/>
    <w:rsid w:val="004B75C6"/>
    <w:rsid w:val="004B7690"/>
    <w:rsid w:val="004B7A43"/>
    <w:rsid w:val="004B7D1E"/>
    <w:rsid w:val="004C02C5"/>
    <w:rsid w:val="004C066F"/>
    <w:rsid w:val="004C067D"/>
    <w:rsid w:val="004C099E"/>
    <w:rsid w:val="004C0AFE"/>
    <w:rsid w:val="004C0DB9"/>
    <w:rsid w:val="004C144E"/>
    <w:rsid w:val="004C1BA9"/>
    <w:rsid w:val="004C1E6C"/>
    <w:rsid w:val="004C35E1"/>
    <w:rsid w:val="004C3A37"/>
    <w:rsid w:val="004C3DD0"/>
    <w:rsid w:val="004C3FD7"/>
    <w:rsid w:val="004C4324"/>
    <w:rsid w:val="004C513A"/>
    <w:rsid w:val="004C5571"/>
    <w:rsid w:val="004C5594"/>
    <w:rsid w:val="004C5E5F"/>
    <w:rsid w:val="004C5FFF"/>
    <w:rsid w:val="004C64D9"/>
    <w:rsid w:val="004C670B"/>
    <w:rsid w:val="004C6C27"/>
    <w:rsid w:val="004C6C2D"/>
    <w:rsid w:val="004C6F45"/>
    <w:rsid w:val="004C701C"/>
    <w:rsid w:val="004C764E"/>
    <w:rsid w:val="004C76D6"/>
    <w:rsid w:val="004C7921"/>
    <w:rsid w:val="004C7B36"/>
    <w:rsid w:val="004C7B7D"/>
    <w:rsid w:val="004D064A"/>
    <w:rsid w:val="004D0BF9"/>
    <w:rsid w:val="004D0F30"/>
    <w:rsid w:val="004D0FA7"/>
    <w:rsid w:val="004D1369"/>
    <w:rsid w:val="004D1BBF"/>
    <w:rsid w:val="004D21BE"/>
    <w:rsid w:val="004D2227"/>
    <w:rsid w:val="004D242A"/>
    <w:rsid w:val="004D3729"/>
    <w:rsid w:val="004D38F6"/>
    <w:rsid w:val="004D396A"/>
    <w:rsid w:val="004D3B21"/>
    <w:rsid w:val="004D3B37"/>
    <w:rsid w:val="004D3F49"/>
    <w:rsid w:val="004D4188"/>
    <w:rsid w:val="004D4745"/>
    <w:rsid w:val="004D49FC"/>
    <w:rsid w:val="004D5B04"/>
    <w:rsid w:val="004D6336"/>
    <w:rsid w:val="004D6B01"/>
    <w:rsid w:val="004D7573"/>
    <w:rsid w:val="004D76D1"/>
    <w:rsid w:val="004D7AAD"/>
    <w:rsid w:val="004D7AB0"/>
    <w:rsid w:val="004E04F5"/>
    <w:rsid w:val="004E124D"/>
    <w:rsid w:val="004E17F6"/>
    <w:rsid w:val="004E1B46"/>
    <w:rsid w:val="004E1CE8"/>
    <w:rsid w:val="004E2776"/>
    <w:rsid w:val="004E36FB"/>
    <w:rsid w:val="004E37EC"/>
    <w:rsid w:val="004E38E0"/>
    <w:rsid w:val="004E3A11"/>
    <w:rsid w:val="004E3A58"/>
    <w:rsid w:val="004E3ED2"/>
    <w:rsid w:val="004E3ED6"/>
    <w:rsid w:val="004E40E9"/>
    <w:rsid w:val="004E4269"/>
    <w:rsid w:val="004E472E"/>
    <w:rsid w:val="004E4B0A"/>
    <w:rsid w:val="004E4B63"/>
    <w:rsid w:val="004E5023"/>
    <w:rsid w:val="004E5D4F"/>
    <w:rsid w:val="004E5DFB"/>
    <w:rsid w:val="004E605E"/>
    <w:rsid w:val="004E7005"/>
    <w:rsid w:val="004E707F"/>
    <w:rsid w:val="004E71FD"/>
    <w:rsid w:val="004E735F"/>
    <w:rsid w:val="004E752B"/>
    <w:rsid w:val="004E7A6C"/>
    <w:rsid w:val="004E7E6F"/>
    <w:rsid w:val="004E7FC7"/>
    <w:rsid w:val="004F01DF"/>
    <w:rsid w:val="004F0B56"/>
    <w:rsid w:val="004F11A4"/>
    <w:rsid w:val="004F1ABF"/>
    <w:rsid w:val="004F1BE8"/>
    <w:rsid w:val="004F1DF8"/>
    <w:rsid w:val="004F1E3A"/>
    <w:rsid w:val="004F1EEB"/>
    <w:rsid w:val="004F2222"/>
    <w:rsid w:val="004F296A"/>
    <w:rsid w:val="004F29E0"/>
    <w:rsid w:val="004F2F4B"/>
    <w:rsid w:val="004F3644"/>
    <w:rsid w:val="004F3708"/>
    <w:rsid w:val="004F38C0"/>
    <w:rsid w:val="004F3D20"/>
    <w:rsid w:val="004F3F90"/>
    <w:rsid w:val="004F3FEF"/>
    <w:rsid w:val="004F4188"/>
    <w:rsid w:val="004F4313"/>
    <w:rsid w:val="004F452C"/>
    <w:rsid w:val="004F4BB4"/>
    <w:rsid w:val="004F522C"/>
    <w:rsid w:val="004F5750"/>
    <w:rsid w:val="004F57AC"/>
    <w:rsid w:val="004F5B6F"/>
    <w:rsid w:val="004F5DCF"/>
    <w:rsid w:val="004F61D1"/>
    <w:rsid w:val="004F6425"/>
    <w:rsid w:val="004F65A2"/>
    <w:rsid w:val="004F681C"/>
    <w:rsid w:val="004F6A37"/>
    <w:rsid w:val="004F7142"/>
    <w:rsid w:val="004F7222"/>
    <w:rsid w:val="004F758F"/>
    <w:rsid w:val="004F7E4F"/>
    <w:rsid w:val="004F7E53"/>
    <w:rsid w:val="00501EF5"/>
    <w:rsid w:val="00501F60"/>
    <w:rsid w:val="00502D6C"/>
    <w:rsid w:val="005030FE"/>
    <w:rsid w:val="005034B6"/>
    <w:rsid w:val="0050390F"/>
    <w:rsid w:val="00503CD5"/>
    <w:rsid w:val="00503DEE"/>
    <w:rsid w:val="00503E43"/>
    <w:rsid w:val="005041B6"/>
    <w:rsid w:val="00504266"/>
    <w:rsid w:val="00504EA6"/>
    <w:rsid w:val="00504EEC"/>
    <w:rsid w:val="005051E7"/>
    <w:rsid w:val="005052DF"/>
    <w:rsid w:val="005055FA"/>
    <w:rsid w:val="005066AA"/>
    <w:rsid w:val="0050686A"/>
    <w:rsid w:val="00506E5D"/>
    <w:rsid w:val="005078CC"/>
    <w:rsid w:val="00507AF6"/>
    <w:rsid w:val="00507C38"/>
    <w:rsid w:val="00507CFD"/>
    <w:rsid w:val="00507F07"/>
    <w:rsid w:val="00510155"/>
    <w:rsid w:val="00510162"/>
    <w:rsid w:val="00510357"/>
    <w:rsid w:val="00510FFC"/>
    <w:rsid w:val="005114CC"/>
    <w:rsid w:val="00511747"/>
    <w:rsid w:val="005118E7"/>
    <w:rsid w:val="00512102"/>
    <w:rsid w:val="0051223B"/>
    <w:rsid w:val="00512478"/>
    <w:rsid w:val="00512D0E"/>
    <w:rsid w:val="00512D87"/>
    <w:rsid w:val="005131E6"/>
    <w:rsid w:val="0051332B"/>
    <w:rsid w:val="005136CD"/>
    <w:rsid w:val="0051401D"/>
    <w:rsid w:val="00514277"/>
    <w:rsid w:val="00514755"/>
    <w:rsid w:val="005148F3"/>
    <w:rsid w:val="00514C2F"/>
    <w:rsid w:val="0051506F"/>
    <w:rsid w:val="00515CF0"/>
    <w:rsid w:val="0051648E"/>
    <w:rsid w:val="00516820"/>
    <w:rsid w:val="005168AE"/>
    <w:rsid w:val="00516C0F"/>
    <w:rsid w:val="00516DFD"/>
    <w:rsid w:val="0051723A"/>
    <w:rsid w:val="00517295"/>
    <w:rsid w:val="00517B93"/>
    <w:rsid w:val="00521119"/>
    <w:rsid w:val="0052130B"/>
    <w:rsid w:val="005213CF"/>
    <w:rsid w:val="005215E5"/>
    <w:rsid w:val="005216C1"/>
    <w:rsid w:val="00521933"/>
    <w:rsid w:val="00521C56"/>
    <w:rsid w:val="00521D38"/>
    <w:rsid w:val="00522334"/>
    <w:rsid w:val="005228A1"/>
    <w:rsid w:val="00522CA3"/>
    <w:rsid w:val="005230CD"/>
    <w:rsid w:val="005239C5"/>
    <w:rsid w:val="00523A20"/>
    <w:rsid w:val="00523D66"/>
    <w:rsid w:val="005241DE"/>
    <w:rsid w:val="005242E5"/>
    <w:rsid w:val="00524FB1"/>
    <w:rsid w:val="00525283"/>
    <w:rsid w:val="0052541F"/>
    <w:rsid w:val="005255E5"/>
    <w:rsid w:val="005256D0"/>
    <w:rsid w:val="00525B4C"/>
    <w:rsid w:val="00525BD7"/>
    <w:rsid w:val="00525D50"/>
    <w:rsid w:val="005267D6"/>
    <w:rsid w:val="00527058"/>
    <w:rsid w:val="00527634"/>
    <w:rsid w:val="0052763E"/>
    <w:rsid w:val="005301B1"/>
    <w:rsid w:val="005301EB"/>
    <w:rsid w:val="00530646"/>
    <w:rsid w:val="005306C1"/>
    <w:rsid w:val="00530BB5"/>
    <w:rsid w:val="00530BE4"/>
    <w:rsid w:val="00530E6A"/>
    <w:rsid w:val="00531206"/>
    <w:rsid w:val="00531349"/>
    <w:rsid w:val="00531827"/>
    <w:rsid w:val="00531932"/>
    <w:rsid w:val="0053235A"/>
    <w:rsid w:val="00532759"/>
    <w:rsid w:val="00532AD1"/>
    <w:rsid w:val="00532C70"/>
    <w:rsid w:val="00533881"/>
    <w:rsid w:val="00534463"/>
    <w:rsid w:val="0053470F"/>
    <w:rsid w:val="0053494C"/>
    <w:rsid w:val="005353CD"/>
    <w:rsid w:val="005355EC"/>
    <w:rsid w:val="00535798"/>
    <w:rsid w:val="005357AE"/>
    <w:rsid w:val="00535E6B"/>
    <w:rsid w:val="005364B6"/>
    <w:rsid w:val="0053667C"/>
    <w:rsid w:val="0053678E"/>
    <w:rsid w:val="005372AD"/>
    <w:rsid w:val="005372B2"/>
    <w:rsid w:val="00537576"/>
    <w:rsid w:val="00537888"/>
    <w:rsid w:val="00537B23"/>
    <w:rsid w:val="00537DEE"/>
    <w:rsid w:val="00540685"/>
    <w:rsid w:val="00540F43"/>
    <w:rsid w:val="00541474"/>
    <w:rsid w:val="0054179F"/>
    <w:rsid w:val="0054230A"/>
    <w:rsid w:val="00542B0B"/>
    <w:rsid w:val="00542D2D"/>
    <w:rsid w:val="005431EA"/>
    <w:rsid w:val="0054338A"/>
    <w:rsid w:val="005433F2"/>
    <w:rsid w:val="0054341E"/>
    <w:rsid w:val="0054358F"/>
    <w:rsid w:val="00543773"/>
    <w:rsid w:val="005438D6"/>
    <w:rsid w:val="00543E4C"/>
    <w:rsid w:val="00543EA0"/>
    <w:rsid w:val="00543EF4"/>
    <w:rsid w:val="00543F81"/>
    <w:rsid w:val="00544476"/>
    <w:rsid w:val="005446E0"/>
    <w:rsid w:val="0054485B"/>
    <w:rsid w:val="00545207"/>
    <w:rsid w:val="0054579F"/>
    <w:rsid w:val="00545BB2"/>
    <w:rsid w:val="0054644A"/>
    <w:rsid w:val="0054647A"/>
    <w:rsid w:val="005464C8"/>
    <w:rsid w:val="00546C63"/>
    <w:rsid w:val="00546CE4"/>
    <w:rsid w:val="0054729A"/>
    <w:rsid w:val="005472F8"/>
    <w:rsid w:val="00547363"/>
    <w:rsid w:val="00547500"/>
    <w:rsid w:val="005479CD"/>
    <w:rsid w:val="00547A73"/>
    <w:rsid w:val="00550018"/>
    <w:rsid w:val="00550992"/>
    <w:rsid w:val="005512AB"/>
    <w:rsid w:val="0055132F"/>
    <w:rsid w:val="005514E0"/>
    <w:rsid w:val="00551D6F"/>
    <w:rsid w:val="00551F4B"/>
    <w:rsid w:val="005529A2"/>
    <w:rsid w:val="00552A05"/>
    <w:rsid w:val="00552C45"/>
    <w:rsid w:val="00552D65"/>
    <w:rsid w:val="00552F21"/>
    <w:rsid w:val="005531A5"/>
    <w:rsid w:val="00553201"/>
    <w:rsid w:val="00553845"/>
    <w:rsid w:val="005538DA"/>
    <w:rsid w:val="00554181"/>
    <w:rsid w:val="00554467"/>
    <w:rsid w:val="0055470B"/>
    <w:rsid w:val="0055485C"/>
    <w:rsid w:val="00554FA3"/>
    <w:rsid w:val="005551DD"/>
    <w:rsid w:val="00555BB1"/>
    <w:rsid w:val="005560AD"/>
    <w:rsid w:val="0055636D"/>
    <w:rsid w:val="00556D66"/>
    <w:rsid w:val="00557B9D"/>
    <w:rsid w:val="00557E82"/>
    <w:rsid w:val="0056025D"/>
    <w:rsid w:val="00560917"/>
    <w:rsid w:val="00561130"/>
    <w:rsid w:val="0056158F"/>
    <w:rsid w:val="00561AD7"/>
    <w:rsid w:val="00561AF7"/>
    <w:rsid w:val="00561B88"/>
    <w:rsid w:val="00561BD6"/>
    <w:rsid w:val="0056236E"/>
    <w:rsid w:val="0056264C"/>
    <w:rsid w:val="005626C1"/>
    <w:rsid w:val="00562C54"/>
    <w:rsid w:val="00562DBB"/>
    <w:rsid w:val="00562E12"/>
    <w:rsid w:val="00563578"/>
    <w:rsid w:val="00563764"/>
    <w:rsid w:val="00563FA4"/>
    <w:rsid w:val="00564129"/>
    <w:rsid w:val="00565225"/>
    <w:rsid w:val="00565688"/>
    <w:rsid w:val="005656DF"/>
    <w:rsid w:val="00565D9E"/>
    <w:rsid w:val="00566456"/>
    <w:rsid w:val="005665D9"/>
    <w:rsid w:val="00566B27"/>
    <w:rsid w:val="00566C40"/>
    <w:rsid w:val="00566F7E"/>
    <w:rsid w:val="005671E4"/>
    <w:rsid w:val="00567304"/>
    <w:rsid w:val="00567403"/>
    <w:rsid w:val="0056757E"/>
    <w:rsid w:val="00567663"/>
    <w:rsid w:val="00567A92"/>
    <w:rsid w:val="00567CF0"/>
    <w:rsid w:val="005705FE"/>
    <w:rsid w:val="00570F9F"/>
    <w:rsid w:val="0057151E"/>
    <w:rsid w:val="00571571"/>
    <w:rsid w:val="005715A8"/>
    <w:rsid w:val="005719F7"/>
    <w:rsid w:val="00572013"/>
    <w:rsid w:val="00572292"/>
    <w:rsid w:val="00572A51"/>
    <w:rsid w:val="005736FB"/>
    <w:rsid w:val="00573A09"/>
    <w:rsid w:val="00573BE0"/>
    <w:rsid w:val="0057472A"/>
    <w:rsid w:val="00574B41"/>
    <w:rsid w:val="00574DF1"/>
    <w:rsid w:val="00575261"/>
    <w:rsid w:val="00575B0C"/>
    <w:rsid w:val="00576030"/>
    <w:rsid w:val="00576586"/>
    <w:rsid w:val="00576AB2"/>
    <w:rsid w:val="00577969"/>
    <w:rsid w:val="00580862"/>
    <w:rsid w:val="00580A04"/>
    <w:rsid w:val="00580CB3"/>
    <w:rsid w:val="0058139E"/>
    <w:rsid w:val="005813CE"/>
    <w:rsid w:val="005819B8"/>
    <w:rsid w:val="00581B59"/>
    <w:rsid w:val="00581DB3"/>
    <w:rsid w:val="00582B65"/>
    <w:rsid w:val="005837AE"/>
    <w:rsid w:val="005837EF"/>
    <w:rsid w:val="00583AF7"/>
    <w:rsid w:val="0058453E"/>
    <w:rsid w:val="00584B80"/>
    <w:rsid w:val="00584D95"/>
    <w:rsid w:val="005853B0"/>
    <w:rsid w:val="00586162"/>
    <w:rsid w:val="005863A6"/>
    <w:rsid w:val="0058678B"/>
    <w:rsid w:val="00586818"/>
    <w:rsid w:val="00586DAF"/>
    <w:rsid w:val="00586E66"/>
    <w:rsid w:val="00587AAE"/>
    <w:rsid w:val="00587C8B"/>
    <w:rsid w:val="005901CE"/>
    <w:rsid w:val="00590583"/>
    <w:rsid w:val="0059126F"/>
    <w:rsid w:val="0059153B"/>
    <w:rsid w:val="005918A7"/>
    <w:rsid w:val="00591BFE"/>
    <w:rsid w:val="00591C19"/>
    <w:rsid w:val="00591DE0"/>
    <w:rsid w:val="00592185"/>
    <w:rsid w:val="0059248C"/>
    <w:rsid w:val="005928FF"/>
    <w:rsid w:val="00592BFC"/>
    <w:rsid w:val="00592E33"/>
    <w:rsid w:val="0059317B"/>
    <w:rsid w:val="0059346E"/>
    <w:rsid w:val="005939DE"/>
    <w:rsid w:val="0059420D"/>
    <w:rsid w:val="005943A4"/>
    <w:rsid w:val="005946B2"/>
    <w:rsid w:val="0059470B"/>
    <w:rsid w:val="00594771"/>
    <w:rsid w:val="00595327"/>
    <w:rsid w:val="00595B32"/>
    <w:rsid w:val="005962C5"/>
    <w:rsid w:val="005962C8"/>
    <w:rsid w:val="00596471"/>
    <w:rsid w:val="00596633"/>
    <w:rsid w:val="0059678A"/>
    <w:rsid w:val="005968E3"/>
    <w:rsid w:val="00596CD2"/>
    <w:rsid w:val="00596F94"/>
    <w:rsid w:val="005973E3"/>
    <w:rsid w:val="00597460"/>
    <w:rsid w:val="005974E8"/>
    <w:rsid w:val="0059757A"/>
    <w:rsid w:val="00597C04"/>
    <w:rsid w:val="005A003E"/>
    <w:rsid w:val="005A012A"/>
    <w:rsid w:val="005A0B8B"/>
    <w:rsid w:val="005A12B0"/>
    <w:rsid w:val="005A139D"/>
    <w:rsid w:val="005A142F"/>
    <w:rsid w:val="005A1DAD"/>
    <w:rsid w:val="005A2365"/>
    <w:rsid w:val="005A29BA"/>
    <w:rsid w:val="005A3460"/>
    <w:rsid w:val="005A364A"/>
    <w:rsid w:val="005A3AB7"/>
    <w:rsid w:val="005A3C39"/>
    <w:rsid w:val="005A400C"/>
    <w:rsid w:val="005A43E4"/>
    <w:rsid w:val="005A440B"/>
    <w:rsid w:val="005A4E13"/>
    <w:rsid w:val="005A5008"/>
    <w:rsid w:val="005A51BF"/>
    <w:rsid w:val="005A5BB9"/>
    <w:rsid w:val="005A69E7"/>
    <w:rsid w:val="005A6C56"/>
    <w:rsid w:val="005A6F3F"/>
    <w:rsid w:val="005A70AB"/>
    <w:rsid w:val="005A74C6"/>
    <w:rsid w:val="005A750E"/>
    <w:rsid w:val="005A76B8"/>
    <w:rsid w:val="005B0588"/>
    <w:rsid w:val="005B119E"/>
    <w:rsid w:val="005B2084"/>
    <w:rsid w:val="005B24FE"/>
    <w:rsid w:val="005B28CC"/>
    <w:rsid w:val="005B29B8"/>
    <w:rsid w:val="005B2A6C"/>
    <w:rsid w:val="005B3252"/>
    <w:rsid w:val="005B3494"/>
    <w:rsid w:val="005B36A6"/>
    <w:rsid w:val="005B37C6"/>
    <w:rsid w:val="005B3B23"/>
    <w:rsid w:val="005B3DCC"/>
    <w:rsid w:val="005B3EE5"/>
    <w:rsid w:val="005B48D6"/>
    <w:rsid w:val="005B4B98"/>
    <w:rsid w:val="005B4E5C"/>
    <w:rsid w:val="005B5185"/>
    <w:rsid w:val="005B5E75"/>
    <w:rsid w:val="005B5F64"/>
    <w:rsid w:val="005B6329"/>
    <w:rsid w:val="005B6776"/>
    <w:rsid w:val="005B6933"/>
    <w:rsid w:val="005B6BF1"/>
    <w:rsid w:val="005B7980"/>
    <w:rsid w:val="005C0293"/>
    <w:rsid w:val="005C02C7"/>
    <w:rsid w:val="005C02C9"/>
    <w:rsid w:val="005C0DC4"/>
    <w:rsid w:val="005C1035"/>
    <w:rsid w:val="005C1631"/>
    <w:rsid w:val="005C18B9"/>
    <w:rsid w:val="005C1CA0"/>
    <w:rsid w:val="005C2034"/>
    <w:rsid w:val="005C212D"/>
    <w:rsid w:val="005C23CF"/>
    <w:rsid w:val="005C2507"/>
    <w:rsid w:val="005C3058"/>
    <w:rsid w:val="005C34BD"/>
    <w:rsid w:val="005C3976"/>
    <w:rsid w:val="005C3D69"/>
    <w:rsid w:val="005C42E9"/>
    <w:rsid w:val="005C4699"/>
    <w:rsid w:val="005C470F"/>
    <w:rsid w:val="005C496F"/>
    <w:rsid w:val="005C49CD"/>
    <w:rsid w:val="005C4BC5"/>
    <w:rsid w:val="005C4F61"/>
    <w:rsid w:val="005C533A"/>
    <w:rsid w:val="005C5792"/>
    <w:rsid w:val="005C58E4"/>
    <w:rsid w:val="005C5900"/>
    <w:rsid w:val="005C5D05"/>
    <w:rsid w:val="005C5DD3"/>
    <w:rsid w:val="005C633D"/>
    <w:rsid w:val="005C6733"/>
    <w:rsid w:val="005C6C0E"/>
    <w:rsid w:val="005C776C"/>
    <w:rsid w:val="005C7957"/>
    <w:rsid w:val="005C7F42"/>
    <w:rsid w:val="005D03DA"/>
    <w:rsid w:val="005D08CB"/>
    <w:rsid w:val="005D0FDB"/>
    <w:rsid w:val="005D1665"/>
    <w:rsid w:val="005D16D7"/>
    <w:rsid w:val="005D2484"/>
    <w:rsid w:val="005D2834"/>
    <w:rsid w:val="005D2A8B"/>
    <w:rsid w:val="005D2BFB"/>
    <w:rsid w:val="005D2EA6"/>
    <w:rsid w:val="005D3064"/>
    <w:rsid w:val="005D331B"/>
    <w:rsid w:val="005D36BA"/>
    <w:rsid w:val="005D3C7F"/>
    <w:rsid w:val="005D3C83"/>
    <w:rsid w:val="005D4738"/>
    <w:rsid w:val="005D49D5"/>
    <w:rsid w:val="005D4CFF"/>
    <w:rsid w:val="005D4EE2"/>
    <w:rsid w:val="005D553E"/>
    <w:rsid w:val="005D56BC"/>
    <w:rsid w:val="005D5B56"/>
    <w:rsid w:val="005D5DCA"/>
    <w:rsid w:val="005D60DC"/>
    <w:rsid w:val="005D6951"/>
    <w:rsid w:val="005D6B02"/>
    <w:rsid w:val="005D6B0B"/>
    <w:rsid w:val="005D6B9F"/>
    <w:rsid w:val="005D7D67"/>
    <w:rsid w:val="005E0AA1"/>
    <w:rsid w:val="005E1021"/>
    <w:rsid w:val="005E1240"/>
    <w:rsid w:val="005E2028"/>
    <w:rsid w:val="005E214E"/>
    <w:rsid w:val="005E2EFA"/>
    <w:rsid w:val="005E316D"/>
    <w:rsid w:val="005E32DC"/>
    <w:rsid w:val="005E354D"/>
    <w:rsid w:val="005E38B9"/>
    <w:rsid w:val="005E3D18"/>
    <w:rsid w:val="005E3EBA"/>
    <w:rsid w:val="005E4236"/>
    <w:rsid w:val="005E48A5"/>
    <w:rsid w:val="005E4AF9"/>
    <w:rsid w:val="005E4E00"/>
    <w:rsid w:val="005E5672"/>
    <w:rsid w:val="005E5D0E"/>
    <w:rsid w:val="005E5EC5"/>
    <w:rsid w:val="005E60A7"/>
    <w:rsid w:val="005E72CE"/>
    <w:rsid w:val="005E777C"/>
    <w:rsid w:val="005E7DE7"/>
    <w:rsid w:val="005F00AB"/>
    <w:rsid w:val="005F0BAB"/>
    <w:rsid w:val="005F1249"/>
    <w:rsid w:val="005F127E"/>
    <w:rsid w:val="005F156C"/>
    <w:rsid w:val="005F214C"/>
    <w:rsid w:val="005F22B7"/>
    <w:rsid w:val="005F2466"/>
    <w:rsid w:val="005F24A2"/>
    <w:rsid w:val="005F2BE4"/>
    <w:rsid w:val="005F32FE"/>
    <w:rsid w:val="005F3490"/>
    <w:rsid w:val="005F3542"/>
    <w:rsid w:val="005F367C"/>
    <w:rsid w:val="005F3987"/>
    <w:rsid w:val="005F4EBC"/>
    <w:rsid w:val="005F5119"/>
    <w:rsid w:val="005F58D0"/>
    <w:rsid w:val="005F5DA3"/>
    <w:rsid w:val="005F5E06"/>
    <w:rsid w:val="005F5EBD"/>
    <w:rsid w:val="005F6077"/>
    <w:rsid w:val="005F6763"/>
    <w:rsid w:val="005F6B37"/>
    <w:rsid w:val="005F6C87"/>
    <w:rsid w:val="005F6D13"/>
    <w:rsid w:val="005F7511"/>
    <w:rsid w:val="005F764A"/>
    <w:rsid w:val="005F78A0"/>
    <w:rsid w:val="00600328"/>
    <w:rsid w:val="00600606"/>
    <w:rsid w:val="00600FBE"/>
    <w:rsid w:val="00601004"/>
    <w:rsid w:val="00601AF1"/>
    <w:rsid w:val="0060226A"/>
    <w:rsid w:val="00602A5D"/>
    <w:rsid w:val="0060311F"/>
    <w:rsid w:val="006034EF"/>
    <w:rsid w:val="006034FE"/>
    <w:rsid w:val="00603535"/>
    <w:rsid w:val="006036FD"/>
    <w:rsid w:val="0060390F"/>
    <w:rsid w:val="00603B3A"/>
    <w:rsid w:val="0060439D"/>
    <w:rsid w:val="00604421"/>
    <w:rsid w:val="00604620"/>
    <w:rsid w:val="00604B68"/>
    <w:rsid w:val="00604CA4"/>
    <w:rsid w:val="00604D08"/>
    <w:rsid w:val="0060536A"/>
    <w:rsid w:val="0060604B"/>
    <w:rsid w:val="0060665F"/>
    <w:rsid w:val="00606B14"/>
    <w:rsid w:val="0060772E"/>
    <w:rsid w:val="00607F4B"/>
    <w:rsid w:val="0061001E"/>
    <w:rsid w:val="0061066B"/>
    <w:rsid w:val="00611D2C"/>
    <w:rsid w:val="00612118"/>
    <w:rsid w:val="00612167"/>
    <w:rsid w:val="006123E5"/>
    <w:rsid w:val="006127BB"/>
    <w:rsid w:val="00613168"/>
    <w:rsid w:val="00613183"/>
    <w:rsid w:val="00613244"/>
    <w:rsid w:val="006139EA"/>
    <w:rsid w:val="0061462F"/>
    <w:rsid w:val="00614CC1"/>
    <w:rsid w:val="00614DF4"/>
    <w:rsid w:val="00615110"/>
    <w:rsid w:val="00615790"/>
    <w:rsid w:val="006159A2"/>
    <w:rsid w:val="00615F69"/>
    <w:rsid w:val="00616870"/>
    <w:rsid w:val="006168B1"/>
    <w:rsid w:val="00616A06"/>
    <w:rsid w:val="00616C4E"/>
    <w:rsid w:val="00617153"/>
    <w:rsid w:val="00617440"/>
    <w:rsid w:val="00617AE7"/>
    <w:rsid w:val="00617E16"/>
    <w:rsid w:val="00620277"/>
    <w:rsid w:val="00620557"/>
    <w:rsid w:val="006207BE"/>
    <w:rsid w:val="006209AC"/>
    <w:rsid w:val="00620F84"/>
    <w:rsid w:val="00621037"/>
    <w:rsid w:val="00621605"/>
    <w:rsid w:val="006218ED"/>
    <w:rsid w:val="00621E59"/>
    <w:rsid w:val="00621ED6"/>
    <w:rsid w:val="00621FB3"/>
    <w:rsid w:val="006222B0"/>
    <w:rsid w:val="0062236B"/>
    <w:rsid w:val="00622940"/>
    <w:rsid w:val="00622B3E"/>
    <w:rsid w:val="00622CCB"/>
    <w:rsid w:val="00622CEC"/>
    <w:rsid w:val="00622FD7"/>
    <w:rsid w:val="00623005"/>
    <w:rsid w:val="00623445"/>
    <w:rsid w:val="00623671"/>
    <w:rsid w:val="006237D8"/>
    <w:rsid w:val="00623F2D"/>
    <w:rsid w:val="006246C8"/>
    <w:rsid w:val="006250F7"/>
    <w:rsid w:val="00626036"/>
    <w:rsid w:val="0062661A"/>
    <w:rsid w:val="00626892"/>
    <w:rsid w:val="00626998"/>
    <w:rsid w:val="00626AAC"/>
    <w:rsid w:val="00626ADB"/>
    <w:rsid w:val="0062712C"/>
    <w:rsid w:val="00627643"/>
    <w:rsid w:val="00627DB1"/>
    <w:rsid w:val="006307AF"/>
    <w:rsid w:val="00630B26"/>
    <w:rsid w:val="00630CC5"/>
    <w:rsid w:val="006312DB"/>
    <w:rsid w:val="006315E2"/>
    <w:rsid w:val="0063294D"/>
    <w:rsid w:val="00632AC0"/>
    <w:rsid w:val="0063331B"/>
    <w:rsid w:val="00633402"/>
    <w:rsid w:val="006337F2"/>
    <w:rsid w:val="00633FDC"/>
    <w:rsid w:val="006341D5"/>
    <w:rsid w:val="00634225"/>
    <w:rsid w:val="00634338"/>
    <w:rsid w:val="0063435E"/>
    <w:rsid w:val="006343E0"/>
    <w:rsid w:val="0063497C"/>
    <w:rsid w:val="00634CF2"/>
    <w:rsid w:val="00634E64"/>
    <w:rsid w:val="00635627"/>
    <w:rsid w:val="006359BA"/>
    <w:rsid w:val="0063679E"/>
    <w:rsid w:val="00636B91"/>
    <w:rsid w:val="006371D3"/>
    <w:rsid w:val="00637514"/>
    <w:rsid w:val="006375D8"/>
    <w:rsid w:val="006375F7"/>
    <w:rsid w:val="006376BE"/>
    <w:rsid w:val="00640518"/>
    <w:rsid w:val="00640668"/>
    <w:rsid w:val="00640806"/>
    <w:rsid w:val="00640A0A"/>
    <w:rsid w:val="00640B9B"/>
    <w:rsid w:val="006411E0"/>
    <w:rsid w:val="00641223"/>
    <w:rsid w:val="006418CB"/>
    <w:rsid w:val="0064194B"/>
    <w:rsid w:val="006419D8"/>
    <w:rsid w:val="00641EBA"/>
    <w:rsid w:val="0064220D"/>
    <w:rsid w:val="0064250F"/>
    <w:rsid w:val="00642720"/>
    <w:rsid w:val="00642791"/>
    <w:rsid w:val="006429E9"/>
    <w:rsid w:val="00642C21"/>
    <w:rsid w:val="00643A31"/>
    <w:rsid w:val="00643B25"/>
    <w:rsid w:val="00643EC6"/>
    <w:rsid w:val="00644649"/>
    <w:rsid w:val="0064484E"/>
    <w:rsid w:val="00644DED"/>
    <w:rsid w:val="006451B3"/>
    <w:rsid w:val="006455C3"/>
    <w:rsid w:val="00645903"/>
    <w:rsid w:val="00645B6E"/>
    <w:rsid w:val="0064636B"/>
    <w:rsid w:val="0064680B"/>
    <w:rsid w:val="00646F96"/>
    <w:rsid w:val="006505B6"/>
    <w:rsid w:val="006506E2"/>
    <w:rsid w:val="006510ED"/>
    <w:rsid w:val="0065185E"/>
    <w:rsid w:val="006519D8"/>
    <w:rsid w:val="00651BD0"/>
    <w:rsid w:val="00651BD8"/>
    <w:rsid w:val="006524FB"/>
    <w:rsid w:val="00652594"/>
    <w:rsid w:val="0065294A"/>
    <w:rsid w:val="00653602"/>
    <w:rsid w:val="00653B33"/>
    <w:rsid w:val="00653B7E"/>
    <w:rsid w:val="00653C61"/>
    <w:rsid w:val="00653FCA"/>
    <w:rsid w:val="00654AB7"/>
    <w:rsid w:val="00654FA2"/>
    <w:rsid w:val="0065514A"/>
    <w:rsid w:val="006554CE"/>
    <w:rsid w:val="006559D6"/>
    <w:rsid w:val="00656064"/>
    <w:rsid w:val="006569C2"/>
    <w:rsid w:val="00656C11"/>
    <w:rsid w:val="00657475"/>
    <w:rsid w:val="00657514"/>
    <w:rsid w:val="006603EB"/>
    <w:rsid w:val="00660A54"/>
    <w:rsid w:val="00661395"/>
    <w:rsid w:val="00661474"/>
    <w:rsid w:val="00661550"/>
    <w:rsid w:val="00661776"/>
    <w:rsid w:val="00661CB1"/>
    <w:rsid w:val="00662C0F"/>
    <w:rsid w:val="006631A6"/>
    <w:rsid w:val="006635B9"/>
    <w:rsid w:val="0066467E"/>
    <w:rsid w:val="00665396"/>
    <w:rsid w:val="00666735"/>
    <w:rsid w:val="00666EFB"/>
    <w:rsid w:val="00667210"/>
    <w:rsid w:val="00667EBE"/>
    <w:rsid w:val="006702C5"/>
    <w:rsid w:val="0067088D"/>
    <w:rsid w:val="00670BF0"/>
    <w:rsid w:val="006712C3"/>
    <w:rsid w:val="006713B8"/>
    <w:rsid w:val="006715A2"/>
    <w:rsid w:val="006715B3"/>
    <w:rsid w:val="00671899"/>
    <w:rsid w:val="00671971"/>
    <w:rsid w:val="00671A4D"/>
    <w:rsid w:val="00671EC6"/>
    <w:rsid w:val="00671F1D"/>
    <w:rsid w:val="00672859"/>
    <w:rsid w:val="00672A8C"/>
    <w:rsid w:val="00672EC6"/>
    <w:rsid w:val="00672F50"/>
    <w:rsid w:val="006734F9"/>
    <w:rsid w:val="00673E58"/>
    <w:rsid w:val="00674015"/>
    <w:rsid w:val="0067403A"/>
    <w:rsid w:val="00674564"/>
    <w:rsid w:val="00674BEF"/>
    <w:rsid w:val="00674C2E"/>
    <w:rsid w:val="00674D9B"/>
    <w:rsid w:val="00674EC3"/>
    <w:rsid w:val="00675153"/>
    <w:rsid w:val="006754D5"/>
    <w:rsid w:val="0067557F"/>
    <w:rsid w:val="006756DE"/>
    <w:rsid w:val="0067590C"/>
    <w:rsid w:val="00675FC0"/>
    <w:rsid w:val="00676882"/>
    <w:rsid w:val="006771B6"/>
    <w:rsid w:val="00677E82"/>
    <w:rsid w:val="00680261"/>
    <w:rsid w:val="006802BE"/>
    <w:rsid w:val="006803E9"/>
    <w:rsid w:val="0068063B"/>
    <w:rsid w:val="006807F6"/>
    <w:rsid w:val="006809FD"/>
    <w:rsid w:val="00680CC1"/>
    <w:rsid w:val="00680D26"/>
    <w:rsid w:val="006811F6"/>
    <w:rsid w:val="00681E11"/>
    <w:rsid w:val="00681EB1"/>
    <w:rsid w:val="00681FB6"/>
    <w:rsid w:val="006824AD"/>
    <w:rsid w:val="00682760"/>
    <w:rsid w:val="00682790"/>
    <w:rsid w:val="006827FB"/>
    <w:rsid w:val="006828DF"/>
    <w:rsid w:val="00682968"/>
    <w:rsid w:val="006829BC"/>
    <w:rsid w:val="00683296"/>
    <w:rsid w:val="00683409"/>
    <w:rsid w:val="00683AF3"/>
    <w:rsid w:val="00683D88"/>
    <w:rsid w:val="00684070"/>
    <w:rsid w:val="00684107"/>
    <w:rsid w:val="006841E9"/>
    <w:rsid w:val="00685619"/>
    <w:rsid w:val="006858D0"/>
    <w:rsid w:val="00685B10"/>
    <w:rsid w:val="00685B96"/>
    <w:rsid w:val="00685DB3"/>
    <w:rsid w:val="00685EC5"/>
    <w:rsid w:val="0068600C"/>
    <w:rsid w:val="00686734"/>
    <w:rsid w:val="0068681A"/>
    <w:rsid w:val="006869A3"/>
    <w:rsid w:val="006869C6"/>
    <w:rsid w:val="00687200"/>
    <w:rsid w:val="00687B3B"/>
    <w:rsid w:val="00687BCA"/>
    <w:rsid w:val="00687BE6"/>
    <w:rsid w:val="00687F45"/>
    <w:rsid w:val="00687F49"/>
    <w:rsid w:val="00690B47"/>
    <w:rsid w:val="0069171A"/>
    <w:rsid w:val="00691A56"/>
    <w:rsid w:val="00691DD9"/>
    <w:rsid w:val="006920DF"/>
    <w:rsid w:val="006921B7"/>
    <w:rsid w:val="00692232"/>
    <w:rsid w:val="0069292F"/>
    <w:rsid w:val="00692D93"/>
    <w:rsid w:val="0069328B"/>
    <w:rsid w:val="0069350D"/>
    <w:rsid w:val="006936D0"/>
    <w:rsid w:val="00693E85"/>
    <w:rsid w:val="006944AB"/>
    <w:rsid w:val="00694528"/>
    <w:rsid w:val="00694BD0"/>
    <w:rsid w:val="00694C87"/>
    <w:rsid w:val="00695050"/>
    <w:rsid w:val="0069556D"/>
    <w:rsid w:val="00695DD6"/>
    <w:rsid w:val="006962E1"/>
    <w:rsid w:val="0069638A"/>
    <w:rsid w:val="0069651C"/>
    <w:rsid w:val="0069657B"/>
    <w:rsid w:val="006979E6"/>
    <w:rsid w:val="00697A53"/>
    <w:rsid w:val="00697BA4"/>
    <w:rsid w:val="00697BE7"/>
    <w:rsid w:val="00697C42"/>
    <w:rsid w:val="00697CAD"/>
    <w:rsid w:val="00697FD3"/>
    <w:rsid w:val="006A00CD"/>
    <w:rsid w:val="006A0170"/>
    <w:rsid w:val="006A02E4"/>
    <w:rsid w:val="006A031C"/>
    <w:rsid w:val="006A0839"/>
    <w:rsid w:val="006A0BBC"/>
    <w:rsid w:val="006A0CC0"/>
    <w:rsid w:val="006A100E"/>
    <w:rsid w:val="006A1153"/>
    <w:rsid w:val="006A2209"/>
    <w:rsid w:val="006A22BE"/>
    <w:rsid w:val="006A22CB"/>
    <w:rsid w:val="006A263F"/>
    <w:rsid w:val="006A29DC"/>
    <w:rsid w:val="006A29F8"/>
    <w:rsid w:val="006A2F12"/>
    <w:rsid w:val="006A319C"/>
    <w:rsid w:val="006A34C6"/>
    <w:rsid w:val="006A3CB5"/>
    <w:rsid w:val="006A432F"/>
    <w:rsid w:val="006A44C4"/>
    <w:rsid w:val="006A4625"/>
    <w:rsid w:val="006A4653"/>
    <w:rsid w:val="006A46BE"/>
    <w:rsid w:val="006A4E59"/>
    <w:rsid w:val="006A4EC4"/>
    <w:rsid w:val="006A50FA"/>
    <w:rsid w:val="006A565A"/>
    <w:rsid w:val="006A5702"/>
    <w:rsid w:val="006A57C2"/>
    <w:rsid w:val="006A5801"/>
    <w:rsid w:val="006A59B4"/>
    <w:rsid w:val="006A62F3"/>
    <w:rsid w:val="006A6732"/>
    <w:rsid w:val="006A6786"/>
    <w:rsid w:val="006A6EAC"/>
    <w:rsid w:val="006A6F5B"/>
    <w:rsid w:val="006A703E"/>
    <w:rsid w:val="006A70F9"/>
    <w:rsid w:val="006A73FE"/>
    <w:rsid w:val="006A76BD"/>
    <w:rsid w:val="006A78F5"/>
    <w:rsid w:val="006A7A46"/>
    <w:rsid w:val="006A7CCF"/>
    <w:rsid w:val="006A7D40"/>
    <w:rsid w:val="006B0779"/>
    <w:rsid w:val="006B0ACD"/>
    <w:rsid w:val="006B1124"/>
    <w:rsid w:val="006B1764"/>
    <w:rsid w:val="006B1791"/>
    <w:rsid w:val="006B1A0F"/>
    <w:rsid w:val="006B243D"/>
    <w:rsid w:val="006B27B9"/>
    <w:rsid w:val="006B2B06"/>
    <w:rsid w:val="006B2D35"/>
    <w:rsid w:val="006B3492"/>
    <w:rsid w:val="006B37E2"/>
    <w:rsid w:val="006B3942"/>
    <w:rsid w:val="006B3CD1"/>
    <w:rsid w:val="006B4B70"/>
    <w:rsid w:val="006B4B79"/>
    <w:rsid w:val="006B5B94"/>
    <w:rsid w:val="006B62AD"/>
    <w:rsid w:val="006B6605"/>
    <w:rsid w:val="006B662D"/>
    <w:rsid w:val="006B6EBC"/>
    <w:rsid w:val="006B75B4"/>
    <w:rsid w:val="006B7612"/>
    <w:rsid w:val="006B7979"/>
    <w:rsid w:val="006B7B75"/>
    <w:rsid w:val="006B7E40"/>
    <w:rsid w:val="006C126C"/>
    <w:rsid w:val="006C1BA7"/>
    <w:rsid w:val="006C1DC3"/>
    <w:rsid w:val="006C1FFF"/>
    <w:rsid w:val="006C2D54"/>
    <w:rsid w:val="006C31A5"/>
    <w:rsid w:val="006C3CAE"/>
    <w:rsid w:val="006C4126"/>
    <w:rsid w:val="006C4251"/>
    <w:rsid w:val="006C4469"/>
    <w:rsid w:val="006C447C"/>
    <w:rsid w:val="006C53ED"/>
    <w:rsid w:val="006C572C"/>
    <w:rsid w:val="006C67B5"/>
    <w:rsid w:val="006C68F1"/>
    <w:rsid w:val="006C6945"/>
    <w:rsid w:val="006C764B"/>
    <w:rsid w:val="006C78E6"/>
    <w:rsid w:val="006C796B"/>
    <w:rsid w:val="006C7C42"/>
    <w:rsid w:val="006C7F97"/>
    <w:rsid w:val="006D036B"/>
    <w:rsid w:val="006D0409"/>
    <w:rsid w:val="006D072D"/>
    <w:rsid w:val="006D09EC"/>
    <w:rsid w:val="006D0D3C"/>
    <w:rsid w:val="006D0E42"/>
    <w:rsid w:val="006D1276"/>
    <w:rsid w:val="006D12E7"/>
    <w:rsid w:val="006D170F"/>
    <w:rsid w:val="006D1BA0"/>
    <w:rsid w:val="006D1F7A"/>
    <w:rsid w:val="006D261A"/>
    <w:rsid w:val="006D2C26"/>
    <w:rsid w:val="006D2D85"/>
    <w:rsid w:val="006D33BE"/>
    <w:rsid w:val="006D3455"/>
    <w:rsid w:val="006D3466"/>
    <w:rsid w:val="006D3552"/>
    <w:rsid w:val="006D3A58"/>
    <w:rsid w:val="006D3B47"/>
    <w:rsid w:val="006D3BAC"/>
    <w:rsid w:val="006D3EA2"/>
    <w:rsid w:val="006D3EF8"/>
    <w:rsid w:val="006D432F"/>
    <w:rsid w:val="006D5895"/>
    <w:rsid w:val="006D58EB"/>
    <w:rsid w:val="006D63F4"/>
    <w:rsid w:val="006D64DE"/>
    <w:rsid w:val="006D6645"/>
    <w:rsid w:val="006D674F"/>
    <w:rsid w:val="006D6919"/>
    <w:rsid w:val="006D6C45"/>
    <w:rsid w:val="006D6E08"/>
    <w:rsid w:val="006D6F10"/>
    <w:rsid w:val="006D6F51"/>
    <w:rsid w:val="006D724C"/>
    <w:rsid w:val="006D72E2"/>
    <w:rsid w:val="006E0400"/>
    <w:rsid w:val="006E1714"/>
    <w:rsid w:val="006E17BD"/>
    <w:rsid w:val="006E1B20"/>
    <w:rsid w:val="006E1C25"/>
    <w:rsid w:val="006E2908"/>
    <w:rsid w:val="006E2913"/>
    <w:rsid w:val="006E2E66"/>
    <w:rsid w:val="006E310E"/>
    <w:rsid w:val="006E3271"/>
    <w:rsid w:val="006E33C0"/>
    <w:rsid w:val="006E374B"/>
    <w:rsid w:val="006E3EE4"/>
    <w:rsid w:val="006E45B8"/>
    <w:rsid w:val="006E49E6"/>
    <w:rsid w:val="006E4B1B"/>
    <w:rsid w:val="006E4B3E"/>
    <w:rsid w:val="006E4BEC"/>
    <w:rsid w:val="006E4CED"/>
    <w:rsid w:val="006E50C3"/>
    <w:rsid w:val="006E520F"/>
    <w:rsid w:val="006E5691"/>
    <w:rsid w:val="006E687A"/>
    <w:rsid w:val="006E6F80"/>
    <w:rsid w:val="006E7CC1"/>
    <w:rsid w:val="006E7D19"/>
    <w:rsid w:val="006E7DEF"/>
    <w:rsid w:val="006F0916"/>
    <w:rsid w:val="006F136E"/>
    <w:rsid w:val="006F1CB6"/>
    <w:rsid w:val="006F2141"/>
    <w:rsid w:val="006F2913"/>
    <w:rsid w:val="006F3013"/>
    <w:rsid w:val="006F3549"/>
    <w:rsid w:val="006F3592"/>
    <w:rsid w:val="006F35D2"/>
    <w:rsid w:val="006F40BE"/>
    <w:rsid w:val="006F4456"/>
    <w:rsid w:val="006F47F5"/>
    <w:rsid w:val="006F4985"/>
    <w:rsid w:val="006F4EA5"/>
    <w:rsid w:val="006F534E"/>
    <w:rsid w:val="006F54F7"/>
    <w:rsid w:val="006F5797"/>
    <w:rsid w:val="006F5EFE"/>
    <w:rsid w:val="006F5FB4"/>
    <w:rsid w:val="006F6B5C"/>
    <w:rsid w:val="006F6E92"/>
    <w:rsid w:val="006F72A0"/>
    <w:rsid w:val="0070020A"/>
    <w:rsid w:val="00700A0B"/>
    <w:rsid w:val="0070138C"/>
    <w:rsid w:val="007013B3"/>
    <w:rsid w:val="00701610"/>
    <w:rsid w:val="007016C9"/>
    <w:rsid w:val="00701D13"/>
    <w:rsid w:val="00702316"/>
    <w:rsid w:val="00702676"/>
    <w:rsid w:val="00703347"/>
    <w:rsid w:val="00703DD9"/>
    <w:rsid w:val="0070431D"/>
    <w:rsid w:val="0070446B"/>
    <w:rsid w:val="00704DF5"/>
    <w:rsid w:val="00704F14"/>
    <w:rsid w:val="0070544A"/>
    <w:rsid w:val="0070550C"/>
    <w:rsid w:val="00705524"/>
    <w:rsid w:val="00705630"/>
    <w:rsid w:val="00705A23"/>
    <w:rsid w:val="00706013"/>
    <w:rsid w:val="00706F16"/>
    <w:rsid w:val="007079F7"/>
    <w:rsid w:val="00707F1A"/>
    <w:rsid w:val="007101A4"/>
    <w:rsid w:val="00710BC1"/>
    <w:rsid w:val="00710FC1"/>
    <w:rsid w:val="0071125A"/>
    <w:rsid w:val="0071132A"/>
    <w:rsid w:val="0071175F"/>
    <w:rsid w:val="007117A8"/>
    <w:rsid w:val="007118AD"/>
    <w:rsid w:val="00712DD6"/>
    <w:rsid w:val="007132BA"/>
    <w:rsid w:val="00713362"/>
    <w:rsid w:val="007135CE"/>
    <w:rsid w:val="00714028"/>
    <w:rsid w:val="007149CC"/>
    <w:rsid w:val="00715BB3"/>
    <w:rsid w:val="00715C11"/>
    <w:rsid w:val="00715C74"/>
    <w:rsid w:val="00716026"/>
    <w:rsid w:val="0071608A"/>
    <w:rsid w:val="00716868"/>
    <w:rsid w:val="0071686A"/>
    <w:rsid w:val="00716909"/>
    <w:rsid w:val="0071696D"/>
    <w:rsid w:val="00716DCC"/>
    <w:rsid w:val="00716E22"/>
    <w:rsid w:val="007173A5"/>
    <w:rsid w:val="007174E0"/>
    <w:rsid w:val="00717833"/>
    <w:rsid w:val="00717978"/>
    <w:rsid w:val="00717FA4"/>
    <w:rsid w:val="007205C6"/>
    <w:rsid w:val="0072096B"/>
    <w:rsid w:val="00720B49"/>
    <w:rsid w:val="0072144C"/>
    <w:rsid w:val="00721DC4"/>
    <w:rsid w:val="00721F45"/>
    <w:rsid w:val="00722464"/>
    <w:rsid w:val="0072351E"/>
    <w:rsid w:val="007237FC"/>
    <w:rsid w:val="00723916"/>
    <w:rsid w:val="00723DCF"/>
    <w:rsid w:val="0072420E"/>
    <w:rsid w:val="007244C4"/>
    <w:rsid w:val="00724883"/>
    <w:rsid w:val="00724B0F"/>
    <w:rsid w:val="00724F60"/>
    <w:rsid w:val="00725154"/>
    <w:rsid w:val="00725D10"/>
    <w:rsid w:val="0072633B"/>
    <w:rsid w:val="007268F6"/>
    <w:rsid w:val="0072693D"/>
    <w:rsid w:val="00726D7A"/>
    <w:rsid w:val="0072724B"/>
    <w:rsid w:val="007273C1"/>
    <w:rsid w:val="0072790E"/>
    <w:rsid w:val="00727BF5"/>
    <w:rsid w:val="00727DF0"/>
    <w:rsid w:val="00730014"/>
    <w:rsid w:val="0073006F"/>
    <w:rsid w:val="007304AA"/>
    <w:rsid w:val="0073059E"/>
    <w:rsid w:val="007306C5"/>
    <w:rsid w:val="007307A2"/>
    <w:rsid w:val="00730AAE"/>
    <w:rsid w:val="007315B2"/>
    <w:rsid w:val="007317DA"/>
    <w:rsid w:val="0073191E"/>
    <w:rsid w:val="00731A67"/>
    <w:rsid w:val="00731FBA"/>
    <w:rsid w:val="00732059"/>
    <w:rsid w:val="00732194"/>
    <w:rsid w:val="00732FCC"/>
    <w:rsid w:val="00733023"/>
    <w:rsid w:val="00733212"/>
    <w:rsid w:val="007337D6"/>
    <w:rsid w:val="007343C5"/>
    <w:rsid w:val="00734B71"/>
    <w:rsid w:val="00734DF3"/>
    <w:rsid w:val="00734F20"/>
    <w:rsid w:val="007354CD"/>
    <w:rsid w:val="007357ED"/>
    <w:rsid w:val="00735E64"/>
    <w:rsid w:val="00736958"/>
    <w:rsid w:val="007375FF"/>
    <w:rsid w:val="00737C67"/>
    <w:rsid w:val="007403C3"/>
    <w:rsid w:val="0074068F"/>
    <w:rsid w:val="00740784"/>
    <w:rsid w:val="007409F3"/>
    <w:rsid w:val="00740DB4"/>
    <w:rsid w:val="0074113B"/>
    <w:rsid w:val="007413C3"/>
    <w:rsid w:val="0074143C"/>
    <w:rsid w:val="007414DF"/>
    <w:rsid w:val="007419A8"/>
    <w:rsid w:val="00741B50"/>
    <w:rsid w:val="00741FD7"/>
    <w:rsid w:val="00742362"/>
    <w:rsid w:val="00742661"/>
    <w:rsid w:val="00742799"/>
    <w:rsid w:val="00742828"/>
    <w:rsid w:val="007428D0"/>
    <w:rsid w:val="0074291E"/>
    <w:rsid w:val="00742AB9"/>
    <w:rsid w:val="00743286"/>
    <w:rsid w:val="007437A3"/>
    <w:rsid w:val="00743CE6"/>
    <w:rsid w:val="00743D87"/>
    <w:rsid w:val="0074438E"/>
    <w:rsid w:val="00744BA0"/>
    <w:rsid w:val="007450AD"/>
    <w:rsid w:val="007452DE"/>
    <w:rsid w:val="00745981"/>
    <w:rsid w:val="00745B15"/>
    <w:rsid w:val="0074651A"/>
    <w:rsid w:val="00746C6E"/>
    <w:rsid w:val="007474AB"/>
    <w:rsid w:val="007475A9"/>
    <w:rsid w:val="007476CE"/>
    <w:rsid w:val="00747796"/>
    <w:rsid w:val="00747FC3"/>
    <w:rsid w:val="007500DC"/>
    <w:rsid w:val="007508A4"/>
    <w:rsid w:val="00750A56"/>
    <w:rsid w:val="00750A87"/>
    <w:rsid w:val="00750B4F"/>
    <w:rsid w:val="00750D8C"/>
    <w:rsid w:val="00750F7E"/>
    <w:rsid w:val="00751818"/>
    <w:rsid w:val="00752105"/>
    <w:rsid w:val="007525FE"/>
    <w:rsid w:val="00752771"/>
    <w:rsid w:val="007527B7"/>
    <w:rsid w:val="0075296A"/>
    <w:rsid w:val="0075299E"/>
    <w:rsid w:val="00752B49"/>
    <w:rsid w:val="00752D0B"/>
    <w:rsid w:val="00752FEB"/>
    <w:rsid w:val="0075387F"/>
    <w:rsid w:val="00753D0C"/>
    <w:rsid w:val="007541D6"/>
    <w:rsid w:val="007544A9"/>
    <w:rsid w:val="0075478C"/>
    <w:rsid w:val="00754AAD"/>
    <w:rsid w:val="007550D0"/>
    <w:rsid w:val="007552BC"/>
    <w:rsid w:val="007553F1"/>
    <w:rsid w:val="007555A4"/>
    <w:rsid w:val="00755BE9"/>
    <w:rsid w:val="00755E95"/>
    <w:rsid w:val="00755F27"/>
    <w:rsid w:val="0075645A"/>
    <w:rsid w:val="007566F6"/>
    <w:rsid w:val="00756A01"/>
    <w:rsid w:val="00756AC2"/>
    <w:rsid w:val="00756C31"/>
    <w:rsid w:val="00756F21"/>
    <w:rsid w:val="0075701A"/>
    <w:rsid w:val="0075707A"/>
    <w:rsid w:val="00757539"/>
    <w:rsid w:val="007579D1"/>
    <w:rsid w:val="007603A4"/>
    <w:rsid w:val="00760406"/>
    <w:rsid w:val="007606C4"/>
    <w:rsid w:val="0076077C"/>
    <w:rsid w:val="00760BA2"/>
    <w:rsid w:val="00760E8E"/>
    <w:rsid w:val="007612C7"/>
    <w:rsid w:val="007614EE"/>
    <w:rsid w:val="0076180E"/>
    <w:rsid w:val="00761B26"/>
    <w:rsid w:val="00761D27"/>
    <w:rsid w:val="00761F28"/>
    <w:rsid w:val="00762227"/>
    <w:rsid w:val="00762449"/>
    <w:rsid w:val="00762BD1"/>
    <w:rsid w:val="00762C13"/>
    <w:rsid w:val="00762D46"/>
    <w:rsid w:val="00762E2D"/>
    <w:rsid w:val="007633CC"/>
    <w:rsid w:val="007637E5"/>
    <w:rsid w:val="00763D8D"/>
    <w:rsid w:val="007644EF"/>
    <w:rsid w:val="00764AFA"/>
    <w:rsid w:val="007650C7"/>
    <w:rsid w:val="007652A9"/>
    <w:rsid w:val="00765867"/>
    <w:rsid w:val="00765E71"/>
    <w:rsid w:val="00765FCC"/>
    <w:rsid w:val="00766286"/>
    <w:rsid w:val="007665FA"/>
    <w:rsid w:val="00770554"/>
    <w:rsid w:val="00770558"/>
    <w:rsid w:val="00770D64"/>
    <w:rsid w:val="00771396"/>
    <w:rsid w:val="007714CD"/>
    <w:rsid w:val="00771581"/>
    <w:rsid w:val="007717B8"/>
    <w:rsid w:val="007717DA"/>
    <w:rsid w:val="00771EFB"/>
    <w:rsid w:val="00771FEE"/>
    <w:rsid w:val="00772471"/>
    <w:rsid w:val="00772496"/>
    <w:rsid w:val="00772B98"/>
    <w:rsid w:val="00773702"/>
    <w:rsid w:val="00773EFD"/>
    <w:rsid w:val="00774443"/>
    <w:rsid w:val="00774907"/>
    <w:rsid w:val="007749C1"/>
    <w:rsid w:val="00774AF3"/>
    <w:rsid w:val="00775080"/>
    <w:rsid w:val="007752A2"/>
    <w:rsid w:val="007752EA"/>
    <w:rsid w:val="00775B5A"/>
    <w:rsid w:val="00775DAA"/>
    <w:rsid w:val="00776164"/>
    <w:rsid w:val="0077617A"/>
    <w:rsid w:val="007767F3"/>
    <w:rsid w:val="00777EE3"/>
    <w:rsid w:val="00780040"/>
    <w:rsid w:val="0078184D"/>
    <w:rsid w:val="0078199C"/>
    <w:rsid w:val="00781C74"/>
    <w:rsid w:val="007821E6"/>
    <w:rsid w:val="007823C5"/>
    <w:rsid w:val="0078250E"/>
    <w:rsid w:val="00782694"/>
    <w:rsid w:val="007826C4"/>
    <w:rsid w:val="00782783"/>
    <w:rsid w:val="00782E65"/>
    <w:rsid w:val="007831FE"/>
    <w:rsid w:val="007835E7"/>
    <w:rsid w:val="007838A7"/>
    <w:rsid w:val="007838BF"/>
    <w:rsid w:val="00784B4D"/>
    <w:rsid w:val="00784BF2"/>
    <w:rsid w:val="00784C6B"/>
    <w:rsid w:val="00784D14"/>
    <w:rsid w:val="00784E8E"/>
    <w:rsid w:val="0078566D"/>
    <w:rsid w:val="0078577B"/>
    <w:rsid w:val="00785D5F"/>
    <w:rsid w:val="00785E32"/>
    <w:rsid w:val="00786B0D"/>
    <w:rsid w:val="00786BA8"/>
    <w:rsid w:val="00786CDD"/>
    <w:rsid w:val="00787134"/>
    <w:rsid w:val="007871EF"/>
    <w:rsid w:val="00787358"/>
    <w:rsid w:val="0078735D"/>
    <w:rsid w:val="0078750A"/>
    <w:rsid w:val="007876AC"/>
    <w:rsid w:val="00787764"/>
    <w:rsid w:val="00787BE0"/>
    <w:rsid w:val="00790B5D"/>
    <w:rsid w:val="00790E59"/>
    <w:rsid w:val="00790FE0"/>
    <w:rsid w:val="00791A61"/>
    <w:rsid w:val="007923F8"/>
    <w:rsid w:val="00792B4E"/>
    <w:rsid w:val="00792C6E"/>
    <w:rsid w:val="00792DFE"/>
    <w:rsid w:val="00792EBB"/>
    <w:rsid w:val="00793111"/>
    <w:rsid w:val="007932C2"/>
    <w:rsid w:val="00793348"/>
    <w:rsid w:val="00793387"/>
    <w:rsid w:val="00794333"/>
    <w:rsid w:val="00794D31"/>
    <w:rsid w:val="00795230"/>
    <w:rsid w:val="00795312"/>
    <w:rsid w:val="00795647"/>
    <w:rsid w:val="00795AE9"/>
    <w:rsid w:val="007960B8"/>
    <w:rsid w:val="00796197"/>
    <w:rsid w:val="007963EA"/>
    <w:rsid w:val="00796892"/>
    <w:rsid w:val="00796F92"/>
    <w:rsid w:val="00797620"/>
    <w:rsid w:val="007979B3"/>
    <w:rsid w:val="00797FD9"/>
    <w:rsid w:val="007A031D"/>
    <w:rsid w:val="007A0583"/>
    <w:rsid w:val="007A0A59"/>
    <w:rsid w:val="007A0E19"/>
    <w:rsid w:val="007A117F"/>
    <w:rsid w:val="007A21B5"/>
    <w:rsid w:val="007A2354"/>
    <w:rsid w:val="007A29D1"/>
    <w:rsid w:val="007A348A"/>
    <w:rsid w:val="007A4502"/>
    <w:rsid w:val="007A4687"/>
    <w:rsid w:val="007A48D5"/>
    <w:rsid w:val="007A4FBD"/>
    <w:rsid w:val="007A548B"/>
    <w:rsid w:val="007A5F1D"/>
    <w:rsid w:val="007A62D3"/>
    <w:rsid w:val="007A662F"/>
    <w:rsid w:val="007A6672"/>
    <w:rsid w:val="007A66C9"/>
    <w:rsid w:val="007A6C06"/>
    <w:rsid w:val="007A7B57"/>
    <w:rsid w:val="007A7EA6"/>
    <w:rsid w:val="007B05F1"/>
    <w:rsid w:val="007B0B5C"/>
    <w:rsid w:val="007B0DB5"/>
    <w:rsid w:val="007B12FC"/>
    <w:rsid w:val="007B16FD"/>
    <w:rsid w:val="007B19E4"/>
    <w:rsid w:val="007B2724"/>
    <w:rsid w:val="007B2A45"/>
    <w:rsid w:val="007B35D6"/>
    <w:rsid w:val="007B38F6"/>
    <w:rsid w:val="007B3A5B"/>
    <w:rsid w:val="007B3F61"/>
    <w:rsid w:val="007B409A"/>
    <w:rsid w:val="007B4D5D"/>
    <w:rsid w:val="007B56EF"/>
    <w:rsid w:val="007B5953"/>
    <w:rsid w:val="007B64A1"/>
    <w:rsid w:val="007B67F4"/>
    <w:rsid w:val="007B6A9F"/>
    <w:rsid w:val="007B6DFE"/>
    <w:rsid w:val="007B71EC"/>
    <w:rsid w:val="007B72A4"/>
    <w:rsid w:val="007B7839"/>
    <w:rsid w:val="007B7907"/>
    <w:rsid w:val="007C0B35"/>
    <w:rsid w:val="007C1084"/>
    <w:rsid w:val="007C1D6E"/>
    <w:rsid w:val="007C1F38"/>
    <w:rsid w:val="007C205F"/>
    <w:rsid w:val="007C272E"/>
    <w:rsid w:val="007C28AE"/>
    <w:rsid w:val="007C2933"/>
    <w:rsid w:val="007C33B9"/>
    <w:rsid w:val="007C36B6"/>
    <w:rsid w:val="007C3AD2"/>
    <w:rsid w:val="007C4085"/>
    <w:rsid w:val="007C457B"/>
    <w:rsid w:val="007C48A6"/>
    <w:rsid w:val="007C4CE2"/>
    <w:rsid w:val="007C4EAA"/>
    <w:rsid w:val="007C54C8"/>
    <w:rsid w:val="007C5919"/>
    <w:rsid w:val="007C5D77"/>
    <w:rsid w:val="007C5F4F"/>
    <w:rsid w:val="007C65E0"/>
    <w:rsid w:val="007C6D32"/>
    <w:rsid w:val="007C7278"/>
    <w:rsid w:val="007C7355"/>
    <w:rsid w:val="007C7493"/>
    <w:rsid w:val="007D0115"/>
    <w:rsid w:val="007D081B"/>
    <w:rsid w:val="007D08F0"/>
    <w:rsid w:val="007D09BE"/>
    <w:rsid w:val="007D1736"/>
    <w:rsid w:val="007D1D12"/>
    <w:rsid w:val="007D1E6F"/>
    <w:rsid w:val="007D29FE"/>
    <w:rsid w:val="007D2A9B"/>
    <w:rsid w:val="007D2B7C"/>
    <w:rsid w:val="007D2CF0"/>
    <w:rsid w:val="007D2DC4"/>
    <w:rsid w:val="007D32D2"/>
    <w:rsid w:val="007D34A1"/>
    <w:rsid w:val="007D38BC"/>
    <w:rsid w:val="007D3A1B"/>
    <w:rsid w:val="007D3CD1"/>
    <w:rsid w:val="007D408C"/>
    <w:rsid w:val="007D4123"/>
    <w:rsid w:val="007D4236"/>
    <w:rsid w:val="007D43BD"/>
    <w:rsid w:val="007D463E"/>
    <w:rsid w:val="007D484C"/>
    <w:rsid w:val="007D489B"/>
    <w:rsid w:val="007D506E"/>
    <w:rsid w:val="007D5331"/>
    <w:rsid w:val="007D53C6"/>
    <w:rsid w:val="007D58E3"/>
    <w:rsid w:val="007D6052"/>
    <w:rsid w:val="007D62F7"/>
    <w:rsid w:val="007D6814"/>
    <w:rsid w:val="007D686A"/>
    <w:rsid w:val="007D6CD6"/>
    <w:rsid w:val="007D70F1"/>
    <w:rsid w:val="007D71E8"/>
    <w:rsid w:val="007E0198"/>
    <w:rsid w:val="007E0468"/>
    <w:rsid w:val="007E0F14"/>
    <w:rsid w:val="007E1D0C"/>
    <w:rsid w:val="007E1DE3"/>
    <w:rsid w:val="007E2A3B"/>
    <w:rsid w:val="007E2DE1"/>
    <w:rsid w:val="007E31BD"/>
    <w:rsid w:val="007E38FA"/>
    <w:rsid w:val="007E3B68"/>
    <w:rsid w:val="007E3C12"/>
    <w:rsid w:val="007E3F93"/>
    <w:rsid w:val="007E41BC"/>
    <w:rsid w:val="007E44BB"/>
    <w:rsid w:val="007E4ADD"/>
    <w:rsid w:val="007E4AF0"/>
    <w:rsid w:val="007E4E46"/>
    <w:rsid w:val="007E511D"/>
    <w:rsid w:val="007E544C"/>
    <w:rsid w:val="007E5537"/>
    <w:rsid w:val="007E555E"/>
    <w:rsid w:val="007E5924"/>
    <w:rsid w:val="007E669B"/>
    <w:rsid w:val="007E68B0"/>
    <w:rsid w:val="007E7340"/>
    <w:rsid w:val="007E7580"/>
    <w:rsid w:val="007E78B4"/>
    <w:rsid w:val="007E7ACD"/>
    <w:rsid w:val="007F0140"/>
    <w:rsid w:val="007F0FCE"/>
    <w:rsid w:val="007F1379"/>
    <w:rsid w:val="007F187A"/>
    <w:rsid w:val="007F1896"/>
    <w:rsid w:val="007F1956"/>
    <w:rsid w:val="007F1A36"/>
    <w:rsid w:val="007F1E4E"/>
    <w:rsid w:val="007F2004"/>
    <w:rsid w:val="007F21DE"/>
    <w:rsid w:val="007F2A67"/>
    <w:rsid w:val="007F3267"/>
    <w:rsid w:val="007F3309"/>
    <w:rsid w:val="007F3816"/>
    <w:rsid w:val="007F384A"/>
    <w:rsid w:val="007F39D9"/>
    <w:rsid w:val="007F3B1D"/>
    <w:rsid w:val="007F3C37"/>
    <w:rsid w:val="007F42C1"/>
    <w:rsid w:val="007F4427"/>
    <w:rsid w:val="007F46EA"/>
    <w:rsid w:val="007F487E"/>
    <w:rsid w:val="007F4E76"/>
    <w:rsid w:val="007F50B6"/>
    <w:rsid w:val="007F5AE9"/>
    <w:rsid w:val="007F6081"/>
    <w:rsid w:val="007F6921"/>
    <w:rsid w:val="007F6C4B"/>
    <w:rsid w:val="007F7300"/>
    <w:rsid w:val="007F7548"/>
    <w:rsid w:val="007F7C8D"/>
    <w:rsid w:val="007F7D77"/>
    <w:rsid w:val="00800003"/>
    <w:rsid w:val="0080043C"/>
    <w:rsid w:val="008006E6"/>
    <w:rsid w:val="008012EB"/>
    <w:rsid w:val="008014E5"/>
    <w:rsid w:val="00801589"/>
    <w:rsid w:val="008021D3"/>
    <w:rsid w:val="008022D1"/>
    <w:rsid w:val="00802C17"/>
    <w:rsid w:val="00802CED"/>
    <w:rsid w:val="00803034"/>
    <w:rsid w:val="008031BD"/>
    <w:rsid w:val="008036B3"/>
    <w:rsid w:val="008036FF"/>
    <w:rsid w:val="00803C0D"/>
    <w:rsid w:val="008041E4"/>
    <w:rsid w:val="00804A32"/>
    <w:rsid w:val="00804C00"/>
    <w:rsid w:val="008050EB"/>
    <w:rsid w:val="00805895"/>
    <w:rsid w:val="00805F6E"/>
    <w:rsid w:val="008060FC"/>
    <w:rsid w:val="00806497"/>
    <w:rsid w:val="00806626"/>
    <w:rsid w:val="00806761"/>
    <w:rsid w:val="00806D28"/>
    <w:rsid w:val="00807056"/>
    <w:rsid w:val="0080736D"/>
    <w:rsid w:val="008073EC"/>
    <w:rsid w:val="008075EE"/>
    <w:rsid w:val="00807BAD"/>
    <w:rsid w:val="00807D57"/>
    <w:rsid w:val="00810910"/>
    <w:rsid w:val="00811344"/>
    <w:rsid w:val="008116DB"/>
    <w:rsid w:val="0081222F"/>
    <w:rsid w:val="00813036"/>
    <w:rsid w:val="008134D1"/>
    <w:rsid w:val="00813BFF"/>
    <w:rsid w:val="00813E98"/>
    <w:rsid w:val="008148B1"/>
    <w:rsid w:val="008148E4"/>
    <w:rsid w:val="00814BFF"/>
    <w:rsid w:val="00814FE5"/>
    <w:rsid w:val="0081519B"/>
    <w:rsid w:val="00815985"/>
    <w:rsid w:val="0081618A"/>
    <w:rsid w:val="0081652C"/>
    <w:rsid w:val="008166B2"/>
    <w:rsid w:val="00816DE3"/>
    <w:rsid w:val="008171F9"/>
    <w:rsid w:val="008175F8"/>
    <w:rsid w:val="0081769E"/>
    <w:rsid w:val="0081791D"/>
    <w:rsid w:val="00817D2C"/>
    <w:rsid w:val="00820AA9"/>
    <w:rsid w:val="00820EFE"/>
    <w:rsid w:val="0082119C"/>
    <w:rsid w:val="00821558"/>
    <w:rsid w:val="00821B8F"/>
    <w:rsid w:val="00821C4D"/>
    <w:rsid w:val="00821C52"/>
    <w:rsid w:val="00822047"/>
    <w:rsid w:val="0082294A"/>
    <w:rsid w:val="008229C9"/>
    <w:rsid w:val="00823385"/>
    <w:rsid w:val="0082338C"/>
    <w:rsid w:val="00823C4B"/>
    <w:rsid w:val="00823FE0"/>
    <w:rsid w:val="008246D3"/>
    <w:rsid w:val="00824830"/>
    <w:rsid w:val="00824E9D"/>
    <w:rsid w:val="00825BBE"/>
    <w:rsid w:val="00826098"/>
    <w:rsid w:val="00826DE6"/>
    <w:rsid w:val="0082756A"/>
    <w:rsid w:val="0082771A"/>
    <w:rsid w:val="008277C3"/>
    <w:rsid w:val="00827E7A"/>
    <w:rsid w:val="00827EC1"/>
    <w:rsid w:val="008301BF"/>
    <w:rsid w:val="008308D8"/>
    <w:rsid w:val="00830D24"/>
    <w:rsid w:val="00830D35"/>
    <w:rsid w:val="00830DB6"/>
    <w:rsid w:val="0083129B"/>
    <w:rsid w:val="00831730"/>
    <w:rsid w:val="00831793"/>
    <w:rsid w:val="00831C6D"/>
    <w:rsid w:val="0083267A"/>
    <w:rsid w:val="0083299E"/>
    <w:rsid w:val="00832E18"/>
    <w:rsid w:val="008331AF"/>
    <w:rsid w:val="0083376A"/>
    <w:rsid w:val="008340FC"/>
    <w:rsid w:val="00835202"/>
    <w:rsid w:val="008356E5"/>
    <w:rsid w:val="0083598E"/>
    <w:rsid w:val="00835D9A"/>
    <w:rsid w:val="0083639A"/>
    <w:rsid w:val="00836553"/>
    <w:rsid w:val="00836740"/>
    <w:rsid w:val="00836C18"/>
    <w:rsid w:val="00836EC8"/>
    <w:rsid w:val="00836ED0"/>
    <w:rsid w:val="008372A9"/>
    <w:rsid w:val="00837541"/>
    <w:rsid w:val="008375FA"/>
    <w:rsid w:val="00837810"/>
    <w:rsid w:val="008379E4"/>
    <w:rsid w:val="008408AD"/>
    <w:rsid w:val="008412FB"/>
    <w:rsid w:val="0084155E"/>
    <w:rsid w:val="00841E31"/>
    <w:rsid w:val="0084217F"/>
    <w:rsid w:val="00842281"/>
    <w:rsid w:val="0084284A"/>
    <w:rsid w:val="00843E5F"/>
    <w:rsid w:val="00843E78"/>
    <w:rsid w:val="008442B2"/>
    <w:rsid w:val="00844614"/>
    <w:rsid w:val="008447B2"/>
    <w:rsid w:val="008447CD"/>
    <w:rsid w:val="00844828"/>
    <w:rsid w:val="00844E83"/>
    <w:rsid w:val="00844F3B"/>
    <w:rsid w:val="00845357"/>
    <w:rsid w:val="008453E4"/>
    <w:rsid w:val="00845451"/>
    <w:rsid w:val="008454C8"/>
    <w:rsid w:val="00845ABF"/>
    <w:rsid w:val="00845D0F"/>
    <w:rsid w:val="00845D2D"/>
    <w:rsid w:val="00845DEC"/>
    <w:rsid w:val="0084682A"/>
    <w:rsid w:val="0084702A"/>
    <w:rsid w:val="00847742"/>
    <w:rsid w:val="008477DF"/>
    <w:rsid w:val="00847849"/>
    <w:rsid w:val="00847AA0"/>
    <w:rsid w:val="00847C72"/>
    <w:rsid w:val="00847CB5"/>
    <w:rsid w:val="0085002B"/>
    <w:rsid w:val="00850D1A"/>
    <w:rsid w:val="00851700"/>
    <w:rsid w:val="008525C9"/>
    <w:rsid w:val="00852A69"/>
    <w:rsid w:val="00852C25"/>
    <w:rsid w:val="00852CCB"/>
    <w:rsid w:val="00852DFB"/>
    <w:rsid w:val="00853C3B"/>
    <w:rsid w:val="00853DFB"/>
    <w:rsid w:val="008542F7"/>
    <w:rsid w:val="0085450B"/>
    <w:rsid w:val="00854630"/>
    <w:rsid w:val="008547E0"/>
    <w:rsid w:val="00854F8C"/>
    <w:rsid w:val="00855BAF"/>
    <w:rsid w:val="00855E76"/>
    <w:rsid w:val="00855EA2"/>
    <w:rsid w:val="008561A2"/>
    <w:rsid w:val="0085620C"/>
    <w:rsid w:val="00856822"/>
    <w:rsid w:val="00856A77"/>
    <w:rsid w:val="00856B35"/>
    <w:rsid w:val="00856E72"/>
    <w:rsid w:val="008570B3"/>
    <w:rsid w:val="0085770A"/>
    <w:rsid w:val="00857B83"/>
    <w:rsid w:val="008603A5"/>
    <w:rsid w:val="0086064F"/>
    <w:rsid w:val="00860860"/>
    <w:rsid w:val="008608B3"/>
    <w:rsid w:val="0086098F"/>
    <w:rsid w:val="00860A08"/>
    <w:rsid w:val="00860A33"/>
    <w:rsid w:val="00860C59"/>
    <w:rsid w:val="00860FF5"/>
    <w:rsid w:val="008612F1"/>
    <w:rsid w:val="008614C9"/>
    <w:rsid w:val="00861710"/>
    <w:rsid w:val="00861DC7"/>
    <w:rsid w:val="008624E6"/>
    <w:rsid w:val="00862A7C"/>
    <w:rsid w:val="00862BC4"/>
    <w:rsid w:val="00862EFA"/>
    <w:rsid w:val="008631EC"/>
    <w:rsid w:val="00863201"/>
    <w:rsid w:val="008632AC"/>
    <w:rsid w:val="008638D6"/>
    <w:rsid w:val="00863BFE"/>
    <w:rsid w:val="00864187"/>
    <w:rsid w:val="008644F6"/>
    <w:rsid w:val="0086524F"/>
    <w:rsid w:val="00865E21"/>
    <w:rsid w:val="00866761"/>
    <w:rsid w:val="008667B4"/>
    <w:rsid w:val="00866B59"/>
    <w:rsid w:val="00867667"/>
    <w:rsid w:val="00867728"/>
    <w:rsid w:val="0086798E"/>
    <w:rsid w:val="00867FB8"/>
    <w:rsid w:val="0087110E"/>
    <w:rsid w:val="008718B9"/>
    <w:rsid w:val="00871CD4"/>
    <w:rsid w:val="008721A9"/>
    <w:rsid w:val="0087239B"/>
    <w:rsid w:val="0087245B"/>
    <w:rsid w:val="00872865"/>
    <w:rsid w:val="00872AF9"/>
    <w:rsid w:val="00872B07"/>
    <w:rsid w:val="00872F0B"/>
    <w:rsid w:val="0087309C"/>
    <w:rsid w:val="008730A8"/>
    <w:rsid w:val="008732EE"/>
    <w:rsid w:val="008739AA"/>
    <w:rsid w:val="00873BCD"/>
    <w:rsid w:val="00873FEE"/>
    <w:rsid w:val="00874082"/>
    <w:rsid w:val="0087489F"/>
    <w:rsid w:val="00874B28"/>
    <w:rsid w:val="00874DA0"/>
    <w:rsid w:val="00875435"/>
    <w:rsid w:val="008756C8"/>
    <w:rsid w:val="0087603C"/>
    <w:rsid w:val="00876522"/>
    <w:rsid w:val="0087675F"/>
    <w:rsid w:val="00876823"/>
    <w:rsid w:val="00876878"/>
    <w:rsid w:val="00876F0E"/>
    <w:rsid w:val="008775E4"/>
    <w:rsid w:val="00877A42"/>
    <w:rsid w:val="00877BA1"/>
    <w:rsid w:val="00877F8C"/>
    <w:rsid w:val="00880548"/>
    <w:rsid w:val="0088115C"/>
    <w:rsid w:val="0088122E"/>
    <w:rsid w:val="0088151F"/>
    <w:rsid w:val="0088167F"/>
    <w:rsid w:val="00881CF7"/>
    <w:rsid w:val="00882522"/>
    <w:rsid w:val="00882AD9"/>
    <w:rsid w:val="00883078"/>
    <w:rsid w:val="0088323A"/>
    <w:rsid w:val="008835EC"/>
    <w:rsid w:val="00883B33"/>
    <w:rsid w:val="00883C90"/>
    <w:rsid w:val="00884343"/>
    <w:rsid w:val="0088443B"/>
    <w:rsid w:val="00884756"/>
    <w:rsid w:val="00884BD9"/>
    <w:rsid w:val="00884EAC"/>
    <w:rsid w:val="00884F62"/>
    <w:rsid w:val="00884F69"/>
    <w:rsid w:val="00884F8D"/>
    <w:rsid w:val="00884FB1"/>
    <w:rsid w:val="00884FFA"/>
    <w:rsid w:val="00885A32"/>
    <w:rsid w:val="00885C29"/>
    <w:rsid w:val="00885EE8"/>
    <w:rsid w:val="008864BC"/>
    <w:rsid w:val="00887A95"/>
    <w:rsid w:val="00887DF9"/>
    <w:rsid w:val="00887F90"/>
    <w:rsid w:val="00890465"/>
    <w:rsid w:val="00891018"/>
    <w:rsid w:val="00891507"/>
    <w:rsid w:val="008916C1"/>
    <w:rsid w:val="00891A11"/>
    <w:rsid w:val="00891A18"/>
    <w:rsid w:val="00891A7B"/>
    <w:rsid w:val="008926DE"/>
    <w:rsid w:val="00892EB2"/>
    <w:rsid w:val="00893036"/>
    <w:rsid w:val="00893B31"/>
    <w:rsid w:val="00893E27"/>
    <w:rsid w:val="0089407A"/>
    <w:rsid w:val="00894D05"/>
    <w:rsid w:val="00894D45"/>
    <w:rsid w:val="008954A1"/>
    <w:rsid w:val="008956FE"/>
    <w:rsid w:val="008957F1"/>
    <w:rsid w:val="00896521"/>
    <w:rsid w:val="00896983"/>
    <w:rsid w:val="00896996"/>
    <w:rsid w:val="00896AF3"/>
    <w:rsid w:val="00896B20"/>
    <w:rsid w:val="008971B9"/>
    <w:rsid w:val="00897AEB"/>
    <w:rsid w:val="00897D24"/>
    <w:rsid w:val="008A073F"/>
    <w:rsid w:val="008A0928"/>
    <w:rsid w:val="008A0DFB"/>
    <w:rsid w:val="008A0F7F"/>
    <w:rsid w:val="008A1251"/>
    <w:rsid w:val="008A14A3"/>
    <w:rsid w:val="008A1522"/>
    <w:rsid w:val="008A1D3B"/>
    <w:rsid w:val="008A200D"/>
    <w:rsid w:val="008A2045"/>
    <w:rsid w:val="008A24DA"/>
    <w:rsid w:val="008A2517"/>
    <w:rsid w:val="008A2A87"/>
    <w:rsid w:val="008A35F9"/>
    <w:rsid w:val="008A3656"/>
    <w:rsid w:val="008A3A9C"/>
    <w:rsid w:val="008A4492"/>
    <w:rsid w:val="008A481F"/>
    <w:rsid w:val="008A4B71"/>
    <w:rsid w:val="008A5269"/>
    <w:rsid w:val="008A5784"/>
    <w:rsid w:val="008A5A97"/>
    <w:rsid w:val="008A5D4A"/>
    <w:rsid w:val="008A63A1"/>
    <w:rsid w:val="008A65CF"/>
    <w:rsid w:val="008A6CF5"/>
    <w:rsid w:val="008A6DD2"/>
    <w:rsid w:val="008A6EBA"/>
    <w:rsid w:val="008A6F0F"/>
    <w:rsid w:val="008A71A6"/>
    <w:rsid w:val="008A74E3"/>
    <w:rsid w:val="008B0429"/>
    <w:rsid w:val="008B070F"/>
    <w:rsid w:val="008B08DC"/>
    <w:rsid w:val="008B092B"/>
    <w:rsid w:val="008B0D92"/>
    <w:rsid w:val="008B1204"/>
    <w:rsid w:val="008B1B4B"/>
    <w:rsid w:val="008B1C87"/>
    <w:rsid w:val="008B2B8B"/>
    <w:rsid w:val="008B2CE4"/>
    <w:rsid w:val="008B2E93"/>
    <w:rsid w:val="008B346A"/>
    <w:rsid w:val="008B3776"/>
    <w:rsid w:val="008B39D6"/>
    <w:rsid w:val="008B4ECB"/>
    <w:rsid w:val="008B5B6E"/>
    <w:rsid w:val="008B5D5C"/>
    <w:rsid w:val="008B5EF9"/>
    <w:rsid w:val="008B69E7"/>
    <w:rsid w:val="008B6A79"/>
    <w:rsid w:val="008B6CB5"/>
    <w:rsid w:val="008B7384"/>
    <w:rsid w:val="008B738F"/>
    <w:rsid w:val="008B74D9"/>
    <w:rsid w:val="008B7616"/>
    <w:rsid w:val="008B7A9B"/>
    <w:rsid w:val="008B7F83"/>
    <w:rsid w:val="008C03E7"/>
    <w:rsid w:val="008C0425"/>
    <w:rsid w:val="008C0556"/>
    <w:rsid w:val="008C09BB"/>
    <w:rsid w:val="008C0DC1"/>
    <w:rsid w:val="008C0F06"/>
    <w:rsid w:val="008C1AEC"/>
    <w:rsid w:val="008C1CE6"/>
    <w:rsid w:val="008C265F"/>
    <w:rsid w:val="008C27E0"/>
    <w:rsid w:val="008C2FDA"/>
    <w:rsid w:val="008C3127"/>
    <w:rsid w:val="008C377B"/>
    <w:rsid w:val="008C3EE4"/>
    <w:rsid w:val="008C4100"/>
    <w:rsid w:val="008C50CB"/>
    <w:rsid w:val="008C54A7"/>
    <w:rsid w:val="008C559F"/>
    <w:rsid w:val="008C5CE3"/>
    <w:rsid w:val="008C6B8F"/>
    <w:rsid w:val="008C6BCF"/>
    <w:rsid w:val="008C72AB"/>
    <w:rsid w:val="008D0221"/>
    <w:rsid w:val="008D03F9"/>
    <w:rsid w:val="008D0539"/>
    <w:rsid w:val="008D0DB0"/>
    <w:rsid w:val="008D1027"/>
    <w:rsid w:val="008D16A4"/>
    <w:rsid w:val="008D1A16"/>
    <w:rsid w:val="008D1B48"/>
    <w:rsid w:val="008D1FAB"/>
    <w:rsid w:val="008D20F1"/>
    <w:rsid w:val="008D2B35"/>
    <w:rsid w:val="008D2D58"/>
    <w:rsid w:val="008D369B"/>
    <w:rsid w:val="008D3779"/>
    <w:rsid w:val="008D3B23"/>
    <w:rsid w:val="008D3C09"/>
    <w:rsid w:val="008D4AF6"/>
    <w:rsid w:val="008D4F19"/>
    <w:rsid w:val="008D5E86"/>
    <w:rsid w:val="008D5FCC"/>
    <w:rsid w:val="008D6277"/>
    <w:rsid w:val="008D6E42"/>
    <w:rsid w:val="008D79DA"/>
    <w:rsid w:val="008D7A50"/>
    <w:rsid w:val="008D7A6D"/>
    <w:rsid w:val="008E0197"/>
    <w:rsid w:val="008E03CC"/>
    <w:rsid w:val="008E0455"/>
    <w:rsid w:val="008E059A"/>
    <w:rsid w:val="008E08A3"/>
    <w:rsid w:val="008E19F5"/>
    <w:rsid w:val="008E244F"/>
    <w:rsid w:val="008E2557"/>
    <w:rsid w:val="008E2725"/>
    <w:rsid w:val="008E282A"/>
    <w:rsid w:val="008E2CDE"/>
    <w:rsid w:val="008E2E46"/>
    <w:rsid w:val="008E2E68"/>
    <w:rsid w:val="008E3194"/>
    <w:rsid w:val="008E37FA"/>
    <w:rsid w:val="008E3811"/>
    <w:rsid w:val="008E3E27"/>
    <w:rsid w:val="008E3E53"/>
    <w:rsid w:val="008E3F79"/>
    <w:rsid w:val="008E4205"/>
    <w:rsid w:val="008E57B6"/>
    <w:rsid w:val="008E58F4"/>
    <w:rsid w:val="008E5F28"/>
    <w:rsid w:val="008E655B"/>
    <w:rsid w:val="008E698A"/>
    <w:rsid w:val="008E69A9"/>
    <w:rsid w:val="008E71E0"/>
    <w:rsid w:val="008E7A6E"/>
    <w:rsid w:val="008F0385"/>
    <w:rsid w:val="008F057A"/>
    <w:rsid w:val="008F0660"/>
    <w:rsid w:val="008F066C"/>
    <w:rsid w:val="008F0808"/>
    <w:rsid w:val="008F082F"/>
    <w:rsid w:val="008F1728"/>
    <w:rsid w:val="008F195A"/>
    <w:rsid w:val="008F22BC"/>
    <w:rsid w:val="008F3224"/>
    <w:rsid w:val="008F415D"/>
    <w:rsid w:val="008F4B89"/>
    <w:rsid w:val="008F53BE"/>
    <w:rsid w:val="008F54A7"/>
    <w:rsid w:val="008F560C"/>
    <w:rsid w:val="008F58E2"/>
    <w:rsid w:val="008F5967"/>
    <w:rsid w:val="008F599C"/>
    <w:rsid w:val="008F6A92"/>
    <w:rsid w:val="008F7344"/>
    <w:rsid w:val="008F74F0"/>
    <w:rsid w:val="008F7851"/>
    <w:rsid w:val="0090099C"/>
    <w:rsid w:val="009009C1"/>
    <w:rsid w:val="00900CE2"/>
    <w:rsid w:val="00900E64"/>
    <w:rsid w:val="00901026"/>
    <w:rsid w:val="0090118F"/>
    <w:rsid w:val="00901440"/>
    <w:rsid w:val="00901672"/>
    <w:rsid w:val="0090172F"/>
    <w:rsid w:val="009022CD"/>
    <w:rsid w:val="009022F8"/>
    <w:rsid w:val="00902BA3"/>
    <w:rsid w:val="00902E94"/>
    <w:rsid w:val="00903151"/>
    <w:rsid w:val="009033F6"/>
    <w:rsid w:val="00903480"/>
    <w:rsid w:val="009034A0"/>
    <w:rsid w:val="00903657"/>
    <w:rsid w:val="00903AFD"/>
    <w:rsid w:val="00903DE7"/>
    <w:rsid w:val="0090435F"/>
    <w:rsid w:val="00904674"/>
    <w:rsid w:val="0090489B"/>
    <w:rsid w:val="00904A84"/>
    <w:rsid w:val="00905095"/>
    <w:rsid w:val="00905963"/>
    <w:rsid w:val="00905F58"/>
    <w:rsid w:val="00906191"/>
    <w:rsid w:val="0090626F"/>
    <w:rsid w:val="00906362"/>
    <w:rsid w:val="009072FC"/>
    <w:rsid w:val="0090781C"/>
    <w:rsid w:val="00907A3E"/>
    <w:rsid w:val="00907C31"/>
    <w:rsid w:val="00910475"/>
    <w:rsid w:val="00910596"/>
    <w:rsid w:val="009105B5"/>
    <w:rsid w:val="0091070C"/>
    <w:rsid w:val="00910AE8"/>
    <w:rsid w:val="00910B95"/>
    <w:rsid w:val="00910C30"/>
    <w:rsid w:val="00911502"/>
    <w:rsid w:val="00912F30"/>
    <w:rsid w:val="00913312"/>
    <w:rsid w:val="00914182"/>
    <w:rsid w:val="0091435C"/>
    <w:rsid w:val="009145EB"/>
    <w:rsid w:val="0091474E"/>
    <w:rsid w:val="00914949"/>
    <w:rsid w:val="0091499C"/>
    <w:rsid w:val="00914E42"/>
    <w:rsid w:val="0091504B"/>
    <w:rsid w:val="009156FE"/>
    <w:rsid w:val="00915791"/>
    <w:rsid w:val="009157D2"/>
    <w:rsid w:val="0091638F"/>
    <w:rsid w:val="00916A45"/>
    <w:rsid w:val="00916BA8"/>
    <w:rsid w:val="00916E12"/>
    <w:rsid w:val="00916F17"/>
    <w:rsid w:val="00916FE7"/>
    <w:rsid w:val="009174D7"/>
    <w:rsid w:val="00917544"/>
    <w:rsid w:val="0092001A"/>
    <w:rsid w:val="009200F8"/>
    <w:rsid w:val="00920354"/>
    <w:rsid w:val="00920426"/>
    <w:rsid w:val="00920A85"/>
    <w:rsid w:val="0092100F"/>
    <w:rsid w:val="00921C82"/>
    <w:rsid w:val="00921D86"/>
    <w:rsid w:val="00922746"/>
    <w:rsid w:val="009238E4"/>
    <w:rsid w:val="00923934"/>
    <w:rsid w:val="00923C60"/>
    <w:rsid w:val="0092487E"/>
    <w:rsid w:val="00924885"/>
    <w:rsid w:val="00924C1F"/>
    <w:rsid w:val="0092511E"/>
    <w:rsid w:val="00925D70"/>
    <w:rsid w:val="00925E43"/>
    <w:rsid w:val="00925FB9"/>
    <w:rsid w:val="00926634"/>
    <w:rsid w:val="00926B22"/>
    <w:rsid w:val="00926E81"/>
    <w:rsid w:val="0092713A"/>
    <w:rsid w:val="009272B3"/>
    <w:rsid w:val="009275CF"/>
    <w:rsid w:val="00927A0F"/>
    <w:rsid w:val="00927E11"/>
    <w:rsid w:val="0093012B"/>
    <w:rsid w:val="009303DA"/>
    <w:rsid w:val="0093053E"/>
    <w:rsid w:val="00930720"/>
    <w:rsid w:val="00930CD9"/>
    <w:rsid w:val="0093148D"/>
    <w:rsid w:val="0093151B"/>
    <w:rsid w:val="009317A3"/>
    <w:rsid w:val="009318A4"/>
    <w:rsid w:val="00931B54"/>
    <w:rsid w:val="00932124"/>
    <w:rsid w:val="009324E5"/>
    <w:rsid w:val="009325E3"/>
    <w:rsid w:val="00932E44"/>
    <w:rsid w:val="009331F0"/>
    <w:rsid w:val="009337AE"/>
    <w:rsid w:val="00933EB6"/>
    <w:rsid w:val="00933FBB"/>
    <w:rsid w:val="009340BF"/>
    <w:rsid w:val="009340D1"/>
    <w:rsid w:val="009342A1"/>
    <w:rsid w:val="00934367"/>
    <w:rsid w:val="0093459B"/>
    <w:rsid w:val="00934612"/>
    <w:rsid w:val="00934642"/>
    <w:rsid w:val="00934950"/>
    <w:rsid w:val="00935135"/>
    <w:rsid w:val="009354E5"/>
    <w:rsid w:val="00935CB1"/>
    <w:rsid w:val="00935E6B"/>
    <w:rsid w:val="00935FA0"/>
    <w:rsid w:val="00937235"/>
    <w:rsid w:val="00937316"/>
    <w:rsid w:val="00937390"/>
    <w:rsid w:val="00937875"/>
    <w:rsid w:val="00937B81"/>
    <w:rsid w:val="009401FD"/>
    <w:rsid w:val="009414C6"/>
    <w:rsid w:val="009414CD"/>
    <w:rsid w:val="009415A3"/>
    <w:rsid w:val="0094196D"/>
    <w:rsid w:val="0094246A"/>
    <w:rsid w:val="009425EE"/>
    <w:rsid w:val="00942657"/>
    <w:rsid w:val="009426B4"/>
    <w:rsid w:val="00942E90"/>
    <w:rsid w:val="00943622"/>
    <w:rsid w:val="00943E6A"/>
    <w:rsid w:val="00944427"/>
    <w:rsid w:val="009445AE"/>
    <w:rsid w:val="00944C12"/>
    <w:rsid w:val="00944E0A"/>
    <w:rsid w:val="00944FE2"/>
    <w:rsid w:val="00945539"/>
    <w:rsid w:val="00945D44"/>
    <w:rsid w:val="0094637B"/>
    <w:rsid w:val="00946423"/>
    <w:rsid w:val="00946C9D"/>
    <w:rsid w:val="00947204"/>
    <w:rsid w:val="009473C6"/>
    <w:rsid w:val="00947793"/>
    <w:rsid w:val="00947999"/>
    <w:rsid w:val="00950662"/>
    <w:rsid w:val="009507C5"/>
    <w:rsid w:val="00951683"/>
    <w:rsid w:val="00951BFA"/>
    <w:rsid w:val="00951CA7"/>
    <w:rsid w:val="00951FEC"/>
    <w:rsid w:val="009522E3"/>
    <w:rsid w:val="0095245F"/>
    <w:rsid w:val="0095250D"/>
    <w:rsid w:val="009526E0"/>
    <w:rsid w:val="0095290C"/>
    <w:rsid w:val="00952A0E"/>
    <w:rsid w:val="00952D73"/>
    <w:rsid w:val="00952EA3"/>
    <w:rsid w:val="0095324D"/>
    <w:rsid w:val="0095334C"/>
    <w:rsid w:val="009537CB"/>
    <w:rsid w:val="00953810"/>
    <w:rsid w:val="00953D8C"/>
    <w:rsid w:val="009540A1"/>
    <w:rsid w:val="00954A64"/>
    <w:rsid w:val="00954FB9"/>
    <w:rsid w:val="0095508B"/>
    <w:rsid w:val="0095594D"/>
    <w:rsid w:val="00955AFD"/>
    <w:rsid w:val="0095623D"/>
    <w:rsid w:val="009565E3"/>
    <w:rsid w:val="0095683B"/>
    <w:rsid w:val="00956C3B"/>
    <w:rsid w:val="009571AD"/>
    <w:rsid w:val="009572A4"/>
    <w:rsid w:val="00957411"/>
    <w:rsid w:val="009577C0"/>
    <w:rsid w:val="009579E3"/>
    <w:rsid w:val="00957FAD"/>
    <w:rsid w:val="009604AA"/>
    <w:rsid w:val="00961592"/>
    <w:rsid w:val="009616DD"/>
    <w:rsid w:val="00961815"/>
    <w:rsid w:val="00961FD8"/>
    <w:rsid w:val="00962558"/>
    <w:rsid w:val="009626FC"/>
    <w:rsid w:val="00962F59"/>
    <w:rsid w:val="00962FA7"/>
    <w:rsid w:val="009630CE"/>
    <w:rsid w:val="009633A4"/>
    <w:rsid w:val="0096388F"/>
    <w:rsid w:val="00963FAF"/>
    <w:rsid w:val="00964104"/>
    <w:rsid w:val="0096474A"/>
    <w:rsid w:val="00964765"/>
    <w:rsid w:val="0096488F"/>
    <w:rsid w:val="00964B80"/>
    <w:rsid w:val="00964FCA"/>
    <w:rsid w:val="009652F8"/>
    <w:rsid w:val="00965740"/>
    <w:rsid w:val="0096594B"/>
    <w:rsid w:val="009660FA"/>
    <w:rsid w:val="00966522"/>
    <w:rsid w:val="00966524"/>
    <w:rsid w:val="009670DC"/>
    <w:rsid w:val="00967940"/>
    <w:rsid w:val="00967953"/>
    <w:rsid w:val="00967B2B"/>
    <w:rsid w:val="00967C64"/>
    <w:rsid w:val="0097022E"/>
    <w:rsid w:val="00970DF9"/>
    <w:rsid w:val="00970EAE"/>
    <w:rsid w:val="00970F2B"/>
    <w:rsid w:val="0097102F"/>
    <w:rsid w:val="00971257"/>
    <w:rsid w:val="00971D48"/>
    <w:rsid w:val="00972033"/>
    <w:rsid w:val="009726B7"/>
    <w:rsid w:val="00972AC1"/>
    <w:rsid w:val="0097322C"/>
    <w:rsid w:val="0097349E"/>
    <w:rsid w:val="009734DF"/>
    <w:rsid w:val="0097361B"/>
    <w:rsid w:val="00973666"/>
    <w:rsid w:val="009737C4"/>
    <w:rsid w:val="00974AA7"/>
    <w:rsid w:val="00974B2C"/>
    <w:rsid w:val="00974EEB"/>
    <w:rsid w:val="00975896"/>
    <w:rsid w:val="009765AD"/>
    <w:rsid w:val="009765C4"/>
    <w:rsid w:val="00976A08"/>
    <w:rsid w:val="009771C1"/>
    <w:rsid w:val="00977973"/>
    <w:rsid w:val="009779A2"/>
    <w:rsid w:val="00977ED2"/>
    <w:rsid w:val="00980AA7"/>
    <w:rsid w:val="00980FD9"/>
    <w:rsid w:val="00980FE4"/>
    <w:rsid w:val="00981265"/>
    <w:rsid w:val="009812DC"/>
    <w:rsid w:val="009812FE"/>
    <w:rsid w:val="0098169C"/>
    <w:rsid w:val="009820B4"/>
    <w:rsid w:val="009820F8"/>
    <w:rsid w:val="00982161"/>
    <w:rsid w:val="00982A5F"/>
    <w:rsid w:val="00982D95"/>
    <w:rsid w:val="0098349F"/>
    <w:rsid w:val="00983610"/>
    <w:rsid w:val="00983B03"/>
    <w:rsid w:val="009843F5"/>
    <w:rsid w:val="0098448D"/>
    <w:rsid w:val="009846A6"/>
    <w:rsid w:val="009852C4"/>
    <w:rsid w:val="0098533B"/>
    <w:rsid w:val="009853BF"/>
    <w:rsid w:val="0098596A"/>
    <w:rsid w:val="009859A0"/>
    <w:rsid w:val="00985B04"/>
    <w:rsid w:val="009868A5"/>
    <w:rsid w:val="00986BDA"/>
    <w:rsid w:val="00986D0D"/>
    <w:rsid w:val="009870B5"/>
    <w:rsid w:val="0098720A"/>
    <w:rsid w:val="00987DB0"/>
    <w:rsid w:val="00987ED8"/>
    <w:rsid w:val="009903D7"/>
    <w:rsid w:val="009905AB"/>
    <w:rsid w:val="009909C2"/>
    <w:rsid w:val="00990C2D"/>
    <w:rsid w:val="00990DAF"/>
    <w:rsid w:val="00990F05"/>
    <w:rsid w:val="00991141"/>
    <w:rsid w:val="009913EE"/>
    <w:rsid w:val="00991479"/>
    <w:rsid w:val="00991855"/>
    <w:rsid w:val="00991AE3"/>
    <w:rsid w:val="00991C3F"/>
    <w:rsid w:val="0099234F"/>
    <w:rsid w:val="009929A5"/>
    <w:rsid w:val="00992B65"/>
    <w:rsid w:val="00992DE3"/>
    <w:rsid w:val="00992EE1"/>
    <w:rsid w:val="00992F0C"/>
    <w:rsid w:val="0099349C"/>
    <w:rsid w:val="009938AD"/>
    <w:rsid w:val="00993F76"/>
    <w:rsid w:val="009940F0"/>
    <w:rsid w:val="0099418B"/>
    <w:rsid w:val="0099438F"/>
    <w:rsid w:val="0099465D"/>
    <w:rsid w:val="009957AD"/>
    <w:rsid w:val="00995BEA"/>
    <w:rsid w:val="009960E4"/>
    <w:rsid w:val="00996108"/>
    <w:rsid w:val="009971B1"/>
    <w:rsid w:val="00997629"/>
    <w:rsid w:val="00997972"/>
    <w:rsid w:val="00997DEF"/>
    <w:rsid w:val="00997F88"/>
    <w:rsid w:val="009A072A"/>
    <w:rsid w:val="009A0856"/>
    <w:rsid w:val="009A0914"/>
    <w:rsid w:val="009A0C90"/>
    <w:rsid w:val="009A0D67"/>
    <w:rsid w:val="009A0EBC"/>
    <w:rsid w:val="009A0EDC"/>
    <w:rsid w:val="009A1708"/>
    <w:rsid w:val="009A1824"/>
    <w:rsid w:val="009A18E9"/>
    <w:rsid w:val="009A18F0"/>
    <w:rsid w:val="009A1E1B"/>
    <w:rsid w:val="009A22C1"/>
    <w:rsid w:val="009A2AB9"/>
    <w:rsid w:val="009A2BB3"/>
    <w:rsid w:val="009A3F27"/>
    <w:rsid w:val="009A46A7"/>
    <w:rsid w:val="009A4CDC"/>
    <w:rsid w:val="009A4DD6"/>
    <w:rsid w:val="009A4FC5"/>
    <w:rsid w:val="009A501B"/>
    <w:rsid w:val="009A6AA8"/>
    <w:rsid w:val="009A7142"/>
    <w:rsid w:val="009A74CD"/>
    <w:rsid w:val="009A750D"/>
    <w:rsid w:val="009A75E9"/>
    <w:rsid w:val="009A7A53"/>
    <w:rsid w:val="009A7B04"/>
    <w:rsid w:val="009A7B37"/>
    <w:rsid w:val="009B07BA"/>
    <w:rsid w:val="009B15F4"/>
    <w:rsid w:val="009B25BF"/>
    <w:rsid w:val="009B2CD2"/>
    <w:rsid w:val="009B31E3"/>
    <w:rsid w:val="009B33C7"/>
    <w:rsid w:val="009B35CD"/>
    <w:rsid w:val="009B36FB"/>
    <w:rsid w:val="009B3B2D"/>
    <w:rsid w:val="009B3D6F"/>
    <w:rsid w:val="009B3EC2"/>
    <w:rsid w:val="009B405E"/>
    <w:rsid w:val="009B45A3"/>
    <w:rsid w:val="009B46FF"/>
    <w:rsid w:val="009B4B67"/>
    <w:rsid w:val="009B4C59"/>
    <w:rsid w:val="009B5080"/>
    <w:rsid w:val="009B6B60"/>
    <w:rsid w:val="009B7219"/>
    <w:rsid w:val="009B7457"/>
    <w:rsid w:val="009B7AD8"/>
    <w:rsid w:val="009B7C31"/>
    <w:rsid w:val="009B7C7A"/>
    <w:rsid w:val="009B7EE5"/>
    <w:rsid w:val="009C0135"/>
    <w:rsid w:val="009C0774"/>
    <w:rsid w:val="009C0A9F"/>
    <w:rsid w:val="009C138A"/>
    <w:rsid w:val="009C1790"/>
    <w:rsid w:val="009C1EB4"/>
    <w:rsid w:val="009C22EA"/>
    <w:rsid w:val="009C31F3"/>
    <w:rsid w:val="009C3545"/>
    <w:rsid w:val="009C355E"/>
    <w:rsid w:val="009C38D3"/>
    <w:rsid w:val="009C3A81"/>
    <w:rsid w:val="009C3C43"/>
    <w:rsid w:val="009C400D"/>
    <w:rsid w:val="009C41BB"/>
    <w:rsid w:val="009C41D7"/>
    <w:rsid w:val="009C4BDE"/>
    <w:rsid w:val="009C4FA9"/>
    <w:rsid w:val="009C516B"/>
    <w:rsid w:val="009C5C94"/>
    <w:rsid w:val="009C657C"/>
    <w:rsid w:val="009C66BD"/>
    <w:rsid w:val="009C682C"/>
    <w:rsid w:val="009C6ADB"/>
    <w:rsid w:val="009C6B97"/>
    <w:rsid w:val="009C6D1C"/>
    <w:rsid w:val="009C6D97"/>
    <w:rsid w:val="009C734D"/>
    <w:rsid w:val="009C7854"/>
    <w:rsid w:val="009C7D6C"/>
    <w:rsid w:val="009C7F16"/>
    <w:rsid w:val="009D0112"/>
    <w:rsid w:val="009D09A2"/>
    <w:rsid w:val="009D0F74"/>
    <w:rsid w:val="009D162C"/>
    <w:rsid w:val="009D18E9"/>
    <w:rsid w:val="009D1BE3"/>
    <w:rsid w:val="009D1F92"/>
    <w:rsid w:val="009D2388"/>
    <w:rsid w:val="009D2819"/>
    <w:rsid w:val="009D32FF"/>
    <w:rsid w:val="009D385F"/>
    <w:rsid w:val="009D3932"/>
    <w:rsid w:val="009D3977"/>
    <w:rsid w:val="009D3A6D"/>
    <w:rsid w:val="009D3CF9"/>
    <w:rsid w:val="009D3D9C"/>
    <w:rsid w:val="009D4079"/>
    <w:rsid w:val="009D4157"/>
    <w:rsid w:val="009D48DA"/>
    <w:rsid w:val="009D4DEA"/>
    <w:rsid w:val="009D4E9F"/>
    <w:rsid w:val="009D5623"/>
    <w:rsid w:val="009D5863"/>
    <w:rsid w:val="009D5958"/>
    <w:rsid w:val="009D6712"/>
    <w:rsid w:val="009D67B6"/>
    <w:rsid w:val="009D6D57"/>
    <w:rsid w:val="009D7152"/>
    <w:rsid w:val="009D75AF"/>
    <w:rsid w:val="009D7DF6"/>
    <w:rsid w:val="009E0978"/>
    <w:rsid w:val="009E09FB"/>
    <w:rsid w:val="009E0D09"/>
    <w:rsid w:val="009E1193"/>
    <w:rsid w:val="009E156E"/>
    <w:rsid w:val="009E1B24"/>
    <w:rsid w:val="009E20AA"/>
    <w:rsid w:val="009E220E"/>
    <w:rsid w:val="009E2797"/>
    <w:rsid w:val="009E29A0"/>
    <w:rsid w:val="009E29DF"/>
    <w:rsid w:val="009E2DEC"/>
    <w:rsid w:val="009E2FB8"/>
    <w:rsid w:val="009E30E0"/>
    <w:rsid w:val="009E3108"/>
    <w:rsid w:val="009E3177"/>
    <w:rsid w:val="009E337A"/>
    <w:rsid w:val="009E3A63"/>
    <w:rsid w:val="009E3E78"/>
    <w:rsid w:val="009E4053"/>
    <w:rsid w:val="009E43FD"/>
    <w:rsid w:val="009E4590"/>
    <w:rsid w:val="009E48ED"/>
    <w:rsid w:val="009E4F82"/>
    <w:rsid w:val="009E4FDF"/>
    <w:rsid w:val="009E50B4"/>
    <w:rsid w:val="009E5638"/>
    <w:rsid w:val="009E57B0"/>
    <w:rsid w:val="009E59A2"/>
    <w:rsid w:val="009E5A4D"/>
    <w:rsid w:val="009E5D9F"/>
    <w:rsid w:val="009E5E6C"/>
    <w:rsid w:val="009E6D10"/>
    <w:rsid w:val="009E6D4A"/>
    <w:rsid w:val="009E6ECC"/>
    <w:rsid w:val="009E71D5"/>
    <w:rsid w:val="009E72AA"/>
    <w:rsid w:val="009E74CA"/>
    <w:rsid w:val="009E75CC"/>
    <w:rsid w:val="009E7A36"/>
    <w:rsid w:val="009E7ABB"/>
    <w:rsid w:val="009E7BB2"/>
    <w:rsid w:val="009E7D1C"/>
    <w:rsid w:val="009E7D98"/>
    <w:rsid w:val="009F0351"/>
    <w:rsid w:val="009F04F5"/>
    <w:rsid w:val="009F0E35"/>
    <w:rsid w:val="009F1758"/>
    <w:rsid w:val="009F1801"/>
    <w:rsid w:val="009F1EDB"/>
    <w:rsid w:val="009F223F"/>
    <w:rsid w:val="009F2756"/>
    <w:rsid w:val="009F370B"/>
    <w:rsid w:val="009F3884"/>
    <w:rsid w:val="009F3A78"/>
    <w:rsid w:val="009F3B31"/>
    <w:rsid w:val="009F43A8"/>
    <w:rsid w:val="009F44D5"/>
    <w:rsid w:val="009F45D3"/>
    <w:rsid w:val="009F4C6B"/>
    <w:rsid w:val="009F4C70"/>
    <w:rsid w:val="009F4D54"/>
    <w:rsid w:val="009F4EC1"/>
    <w:rsid w:val="009F5CE7"/>
    <w:rsid w:val="009F6132"/>
    <w:rsid w:val="009F66ED"/>
    <w:rsid w:val="009F69D9"/>
    <w:rsid w:val="009F6AAD"/>
    <w:rsid w:val="009F6CBD"/>
    <w:rsid w:val="009F765B"/>
    <w:rsid w:val="009F7F64"/>
    <w:rsid w:val="00A0045C"/>
    <w:rsid w:val="00A0080E"/>
    <w:rsid w:val="00A009D9"/>
    <w:rsid w:val="00A00D60"/>
    <w:rsid w:val="00A014BB"/>
    <w:rsid w:val="00A021D0"/>
    <w:rsid w:val="00A02582"/>
    <w:rsid w:val="00A02B89"/>
    <w:rsid w:val="00A02C2E"/>
    <w:rsid w:val="00A0332C"/>
    <w:rsid w:val="00A03365"/>
    <w:rsid w:val="00A03415"/>
    <w:rsid w:val="00A03B4F"/>
    <w:rsid w:val="00A03D36"/>
    <w:rsid w:val="00A03EAB"/>
    <w:rsid w:val="00A0402F"/>
    <w:rsid w:val="00A0422D"/>
    <w:rsid w:val="00A043C8"/>
    <w:rsid w:val="00A0457C"/>
    <w:rsid w:val="00A048A4"/>
    <w:rsid w:val="00A0493B"/>
    <w:rsid w:val="00A04C13"/>
    <w:rsid w:val="00A05204"/>
    <w:rsid w:val="00A05308"/>
    <w:rsid w:val="00A05539"/>
    <w:rsid w:val="00A05CAB"/>
    <w:rsid w:val="00A0624E"/>
    <w:rsid w:val="00A063EB"/>
    <w:rsid w:val="00A06C00"/>
    <w:rsid w:val="00A0735E"/>
    <w:rsid w:val="00A073A7"/>
    <w:rsid w:val="00A07FEE"/>
    <w:rsid w:val="00A100F7"/>
    <w:rsid w:val="00A10CAC"/>
    <w:rsid w:val="00A10DC4"/>
    <w:rsid w:val="00A1169A"/>
    <w:rsid w:val="00A11770"/>
    <w:rsid w:val="00A11BDF"/>
    <w:rsid w:val="00A1263F"/>
    <w:rsid w:val="00A129B0"/>
    <w:rsid w:val="00A12B00"/>
    <w:rsid w:val="00A12CF0"/>
    <w:rsid w:val="00A13DAF"/>
    <w:rsid w:val="00A13F21"/>
    <w:rsid w:val="00A14035"/>
    <w:rsid w:val="00A1431E"/>
    <w:rsid w:val="00A14446"/>
    <w:rsid w:val="00A144F2"/>
    <w:rsid w:val="00A14A1A"/>
    <w:rsid w:val="00A14E0A"/>
    <w:rsid w:val="00A14F27"/>
    <w:rsid w:val="00A14FF4"/>
    <w:rsid w:val="00A15665"/>
    <w:rsid w:val="00A159D5"/>
    <w:rsid w:val="00A15AC0"/>
    <w:rsid w:val="00A15D91"/>
    <w:rsid w:val="00A16211"/>
    <w:rsid w:val="00A165E7"/>
    <w:rsid w:val="00A16898"/>
    <w:rsid w:val="00A17578"/>
    <w:rsid w:val="00A17A78"/>
    <w:rsid w:val="00A17C1E"/>
    <w:rsid w:val="00A20455"/>
    <w:rsid w:val="00A205AF"/>
    <w:rsid w:val="00A20680"/>
    <w:rsid w:val="00A2088F"/>
    <w:rsid w:val="00A20BA0"/>
    <w:rsid w:val="00A213E7"/>
    <w:rsid w:val="00A2187B"/>
    <w:rsid w:val="00A21C53"/>
    <w:rsid w:val="00A21F57"/>
    <w:rsid w:val="00A222AE"/>
    <w:rsid w:val="00A22796"/>
    <w:rsid w:val="00A227CE"/>
    <w:rsid w:val="00A2280B"/>
    <w:rsid w:val="00A228CA"/>
    <w:rsid w:val="00A22CBC"/>
    <w:rsid w:val="00A23174"/>
    <w:rsid w:val="00A236CC"/>
    <w:rsid w:val="00A23A3D"/>
    <w:rsid w:val="00A23ED9"/>
    <w:rsid w:val="00A24FAB"/>
    <w:rsid w:val="00A24FDF"/>
    <w:rsid w:val="00A260D1"/>
    <w:rsid w:val="00A26198"/>
    <w:rsid w:val="00A2632C"/>
    <w:rsid w:val="00A26F3F"/>
    <w:rsid w:val="00A26FE7"/>
    <w:rsid w:val="00A27176"/>
    <w:rsid w:val="00A27BC6"/>
    <w:rsid w:val="00A27DEC"/>
    <w:rsid w:val="00A27E23"/>
    <w:rsid w:val="00A27E93"/>
    <w:rsid w:val="00A30751"/>
    <w:rsid w:val="00A30809"/>
    <w:rsid w:val="00A30D80"/>
    <w:rsid w:val="00A30E0D"/>
    <w:rsid w:val="00A30F30"/>
    <w:rsid w:val="00A314F4"/>
    <w:rsid w:val="00A31AFC"/>
    <w:rsid w:val="00A31C4A"/>
    <w:rsid w:val="00A31CE2"/>
    <w:rsid w:val="00A31EC4"/>
    <w:rsid w:val="00A31EDC"/>
    <w:rsid w:val="00A324FB"/>
    <w:rsid w:val="00A32BC2"/>
    <w:rsid w:val="00A330A9"/>
    <w:rsid w:val="00A33907"/>
    <w:rsid w:val="00A339FB"/>
    <w:rsid w:val="00A34041"/>
    <w:rsid w:val="00A34200"/>
    <w:rsid w:val="00A34279"/>
    <w:rsid w:val="00A34336"/>
    <w:rsid w:val="00A344CE"/>
    <w:rsid w:val="00A344F5"/>
    <w:rsid w:val="00A35608"/>
    <w:rsid w:val="00A35E43"/>
    <w:rsid w:val="00A3625C"/>
    <w:rsid w:val="00A36C46"/>
    <w:rsid w:val="00A375CD"/>
    <w:rsid w:val="00A37DA5"/>
    <w:rsid w:val="00A37DDA"/>
    <w:rsid w:val="00A403D1"/>
    <w:rsid w:val="00A404B5"/>
    <w:rsid w:val="00A40938"/>
    <w:rsid w:val="00A40AA8"/>
    <w:rsid w:val="00A40E16"/>
    <w:rsid w:val="00A41564"/>
    <w:rsid w:val="00A417AC"/>
    <w:rsid w:val="00A418D5"/>
    <w:rsid w:val="00A419C0"/>
    <w:rsid w:val="00A41C26"/>
    <w:rsid w:val="00A41F7B"/>
    <w:rsid w:val="00A421C0"/>
    <w:rsid w:val="00A4233D"/>
    <w:rsid w:val="00A4237E"/>
    <w:rsid w:val="00A424D3"/>
    <w:rsid w:val="00A42B33"/>
    <w:rsid w:val="00A42BF0"/>
    <w:rsid w:val="00A4316B"/>
    <w:rsid w:val="00A4351C"/>
    <w:rsid w:val="00A44962"/>
    <w:rsid w:val="00A44C26"/>
    <w:rsid w:val="00A453EC"/>
    <w:rsid w:val="00A456C5"/>
    <w:rsid w:val="00A459DF"/>
    <w:rsid w:val="00A45D4D"/>
    <w:rsid w:val="00A45F93"/>
    <w:rsid w:val="00A4659C"/>
    <w:rsid w:val="00A46CD0"/>
    <w:rsid w:val="00A47843"/>
    <w:rsid w:val="00A47998"/>
    <w:rsid w:val="00A479D2"/>
    <w:rsid w:val="00A47AAA"/>
    <w:rsid w:val="00A47EC5"/>
    <w:rsid w:val="00A50328"/>
    <w:rsid w:val="00A5060E"/>
    <w:rsid w:val="00A510CF"/>
    <w:rsid w:val="00A5168E"/>
    <w:rsid w:val="00A52A1D"/>
    <w:rsid w:val="00A52B5B"/>
    <w:rsid w:val="00A538B4"/>
    <w:rsid w:val="00A53C53"/>
    <w:rsid w:val="00A53DFA"/>
    <w:rsid w:val="00A53FF0"/>
    <w:rsid w:val="00A5419F"/>
    <w:rsid w:val="00A5442F"/>
    <w:rsid w:val="00A54854"/>
    <w:rsid w:val="00A549DA"/>
    <w:rsid w:val="00A549DF"/>
    <w:rsid w:val="00A557F7"/>
    <w:rsid w:val="00A55DC8"/>
    <w:rsid w:val="00A55E82"/>
    <w:rsid w:val="00A56157"/>
    <w:rsid w:val="00A56572"/>
    <w:rsid w:val="00A566AA"/>
    <w:rsid w:val="00A569A2"/>
    <w:rsid w:val="00A57104"/>
    <w:rsid w:val="00A57A9C"/>
    <w:rsid w:val="00A60167"/>
    <w:rsid w:val="00A60D95"/>
    <w:rsid w:val="00A6129A"/>
    <w:rsid w:val="00A614D3"/>
    <w:rsid w:val="00A61C8A"/>
    <w:rsid w:val="00A61ED7"/>
    <w:rsid w:val="00A6206D"/>
    <w:rsid w:val="00A62430"/>
    <w:rsid w:val="00A628C3"/>
    <w:rsid w:val="00A62B37"/>
    <w:rsid w:val="00A63577"/>
    <w:rsid w:val="00A635BA"/>
    <w:rsid w:val="00A635D4"/>
    <w:rsid w:val="00A637AA"/>
    <w:rsid w:val="00A63E27"/>
    <w:rsid w:val="00A640E4"/>
    <w:rsid w:val="00A64132"/>
    <w:rsid w:val="00A641C7"/>
    <w:rsid w:val="00A645BC"/>
    <w:rsid w:val="00A6495B"/>
    <w:rsid w:val="00A65997"/>
    <w:rsid w:val="00A65DB2"/>
    <w:rsid w:val="00A65E6F"/>
    <w:rsid w:val="00A65FB6"/>
    <w:rsid w:val="00A6655C"/>
    <w:rsid w:val="00A667ED"/>
    <w:rsid w:val="00A668CB"/>
    <w:rsid w:val="00A66992"/>
    <w:rsid w:val="00A66BFA"/>
    <w:rsid w:val="00A679A0"/>
    <w:rsid w:val="00A67BD3"/>
    <w:rsid w:val="00A67D3E"/>
    <w:rsid w:val="00A7075A"/>
    <w:rsid w:val="00A70FD0"/>
    <w:rsid w:val="00A7374C"/>
    <w:rsid w:val="00A73C9E"/>
    <w:rsid w:val="00A73CF9"/>
    <w:rsid w:val="00A74016"/>
    <w:rsid w:val="00A74228"/>
    <w:rsid w:val="00A7440B"/>
    <w:rsid w:val="00A755B3"/>
    <w:rsid w:val="00A75AD7"/>
    <w:rsid w:val="00A75C2A"/>
    <w:rsid w:val="00A75D72"/>
    <w:rsid w:val="00A7621D"/>
    <w:rsid w:val="00A76235"/>
    <w:rsid w:val="00A764E1"/>
    <w:rsid w:val="00A77416"/>
    <w:rsid w:val="00A77475"/>
    <w:rsid w:val="00A80549"/>
    <w:rsid w:val="00A806DC"/>
    <w:rsid w:val="00A80EDB"/>
    <w:rsid w:val="00A80FCF"/>
    <w:rsid w:val="00A81318"/>
    <w:rsid w:val="00A8287B"/>
    <w:rsid w:val="00A82ADA"/>
    <w:rsid w:val="00A83B8B"/>
    <w:rsid w:val="00A83E4C"/>
    <w:rsid w:val="00A83EC6"/>
    <w:rsid w:val="00A83F12"/>
    <w:rsid w:val="00A84B12"/>
    <w:rsid w:val="00A854FC"/>
    <w:rsid w:val="00A8551B"/>
    <w:rsid w:val="00A858B9"/>
    <w:rsid w:val="00A85B4C"/>
    <w:rsid w:val="00A8643D"/>
    <w:rsid w:val="00A86499"/>
    <w:rsid w:val="00A8651C"/>
    <w:rsid w:val="00A8660C"/>
    <w:rsid w:val="00A86872"/>
    <w:rsid w:val="00A86D5F"/>
    <w:rsid w:val="00A870F9"/>
    <w:rsid w:val="00A87177"/>
    <w:rsid w:val="00A87BDB"/>
    <w:rsid w:val="00A90623"/>
    <w:rsid w:val="00A90737"/>
    <w:rsid w:val="00A9174A"/>
    <w:rsid w:val="00A917AA"/>
    <w:rsid w:val="00A9196F"/>
    <w:rsid w:val="00A91B83"/>
    <w:rsid w:val="00A92129"/>
    <w:rsid w:val="00A926EB"/>
    <w:rsid w:val="00A9294D"/>
    <w:rsid w:val="00A931A7"/>
    <w:rsid w:val="00A93A37"/>
    <w:rsid w:val="00A93CBC"/>
    <w:rsid w:val="00A93D2A"/>
    <w:rsid w:val="00A94869"/>
    <w:rsid w:val="00A9498F"/>
    <w:rsid w:val="00A94FF7"/>
    <w:rsid w:val="00A95250"/>
    <w:rsid w:val="00A953CD"/>
    <w:rsid w:val="00A954C5"/>
    <w:rsid w:val="00A956FD"/>
    <w:rsid w:val="00A95A6B"/>
    <w:rsid w:val="00A95B80"/>
    <w:rsid w:val="00A961D5"/>
    <w:rsid w:val="00A9717A"/>
    <w:rsid w:val="00A972BE"/>
    <w:rsid w:val="00A97383"/>
    <w:rsid w:val="00A9739E"/>
    <w:rsid w:val="00A97527"/>
    <w:rsid w:val="00A97D5A"/>
    <w:rsid w:val="00AA0F81"/>
    <w:rsid w:val="00AA1E9D"/>
    <w:rsid w:val="00AA2216"/>
    <w:rsid w:val="00AA2461"/>
    <w:rsid w:val="00AA29CC"/>
    <w:rsid w:val="00AA2CF8"/>
    <w:rsid w:val="00AA2E89"/>
    <w:rsid w:val="00AA30FD"/>
    <w:rsid w:val="00AA43B5"/>
    <w:rsid w:val="00AA48E2"/>
    <w:rsid w:val="00AA4E8A"/>
    <w:rsid w:val="00AA5271"/>
    <w:rsid w:val="00AA663A"/>
    <w:rsid w:val="00AA6643"/>
    <w:rsid w:val="00AA6732"/>
    <w:rsid w:val="00AA6778"/>
    <w:rsid w:val="00AA70AA"/>
    <w:rsid w:val="00AA73AA"/>
    <w:rsid w:val="00AA7451"/>
    <w:rsid w:val="00AA750A"/>
    <w:rsid w:val="00AA763E"/>
    <w:rsid w:val="00AB0956"/>
    <w:rsid w:val="00AB13BD"/>
    <w:rsid w:val="00AB161C"/>
    <w:rsid w:val="00AB2EB6"/>
    <w:rsid w:val="00AB3566"/>
    <w:rsid w:val="00AB3F63"/>
    <w:rsid w:val="00AB403E"/>
    <w:rsid w:val="00AB489A"/>
    <w:rsid w:val="00AB48EA"/>
    <w:rsid w:val="00AB4ABB"/>
    <w:rsid w:val="00AB4C3A"/>
    <w:rsid w:val="00AB4FE7"/>
    <w:rsid w:val="00AB55DD"/>
    <w:rsid w:val="00AB56A9"/>
    <w:rsid w:val="00AB5DDC"/>
    <w:rsid w:val="00AB6443"/>
    <w:rsid w:val="00AB656F"/>
    <w:rsid w:val="00AB6900"/>
    <w:rsid w:val="00AB795B"/>
    <w:rsid w:val="00AB7BAB"/>
    <w:rsid w:val="00AB7FA8"/>
    <w:rsid w:val="00AC009F"/>
    <w:rsid w:val="00AC01FC"/>
    <w:rsid w:val="00AC0802"/>
    <w:rsid w:val="00AC0B19"/>
    <w:rsid w:val="00AC0EAC"/>
    <w:rsid w:val="00AC1020"/>
    <w:rsid w:val="00AC136E"/>
    <w:rsid w:val="00AC13A0"/>
    <w:rsid w:val="00AC18B3"/>
    <w:rsid w:val="00AC1FD1"/>
    <w:rsid w:val="00AC2099"/>
    <w:rsid w:val="00AC20B9"/>
    <w:rsid w:val="00AC264C"/>
    <w:rsid w:val="00AC3087"/>
    <w:rsid w:val="00AC311E"/>
    <w:rsid w:val="00AC38BF"/>
    <w:rsid w:val="00AC3A7A"/>
    <w:rsid w:val="00AC3E54"/>
    <w:rsid w:val="00AC3F73"/>
    <w:rsid w:val="00AC41B6"/>
    <w:rsid w:val="00AC43BA"/>
    <w:rsid w:val="00AC4A54"/>
    <w:rsid w:val="00AC4A6A"/>
    <w:rsid w:val="00AC4FB1"/>
    <w:rsid w:val="00AC5309"/>
    <w:rsid w:val="00AC5797"/>
    <w:rsid w:val="00AC58FC"/>
    <w:rsid w:val="00AC5E0B"/>
    <w:rsid w:val="00AC6213"/>
    <w:rsid w:val="00AC6461"/>
    <w:rsid w:val="00AC686F"/>
    <w:rsid w:val="00AC6927"/>
    <w:rsid w:val="00AC693A"/>
    <w:rsid w:val="00AC6B7B"/>
    <w:rsid w:val="00AC6D04"/>
    <w:rsid w:val="00AC7462"/>
    <w:rsid w:val="00AC77A9"/>
    <w:rsid w:val="00AC7A48"/>
    <w:rsid w:val="00AC7FDE"/>
    <w:rsid w:val="00AD067F"/>
    <w:rsid w:val="00AD0938"/>
    <w:rsid w:val="00AD099B"/>
    <w:rsid w:val="00AD0EB8"/>
    <w:rsid w:val="00AD0F6B"/>
    <w:rsid w:val="00AD139B"/>
    <w:rsid w:val="00AD1740"/>
    <w:rsid w:val="00AD1DA7"/>
    <w:rsid w:val="00AD24F8"/>
    <w:rsid w:val="00AD2664"/>
    <w:rsid w:val="00AD26A6"/>
    <w:rsid w:val="00AD3B9D"/>
    <w:rsid w:val="00AD40BD"/>
    <w:rsid w:val="00AD4CF4"/>
    <w:rsid w:val="00AD535B"/>
    <w:rsid w:val="00AD5490"/>
    <w:rsid w:val="00AD6403"/>
    <w:rsid w:val="00AD65F6"/>
    <w:rsid w:val="00AD66DF"/>
    <w:rsid w:val="00AD6764"/>
    <w:rsid w:val="00AD68E0"/>
    <w:rsid w:val="00AD6EA3"/>
    <w:rsid w:val="00AD723A"/>
    <w:rsid w:val="00AD7A1C"/>
    <w:rsid w:val="00AD7C36"/>
    <w:rsid w:val="00AD7CE9"/>
    <w:rsid w:val="00AE02AB"/>
    <w:rsid w:val="00AE0421"/>
    <w:rsid w:val="00AE096C"/>
    <w:rsid w:val="00AE14A3"/>
    <w:rsid w:val="00AE18CE"/>
    <w:rsid w:val="00AE1A99"/>
    <w:rsid w:val="00AE1AB2"/>
    <w:rsid w:val="00AE25BC"/>
    <w:rsid w:val="00AE26DA"/>
    <w:rsid w:val="00AE2B97"/>
    <w:rsid w:val="00AE358C"/>
    <w:rsid w:val="00AE38B4"/>
    <w:rsid w:val="00AE4108"/>
    <w:rsid w:val="00AE4175"/>
    <w:rsid w:val="00AE41B1"/>
    <w:rsid w:val="00AE464E"/>
    <w:rsid w:val="00AE46EC"/>
    <w:rsid w:val="00AE4712"/>
    <w:rsid w:val="00AE495A"/>
    <w:rsid w:val="00AE4AB4"/>
    <w:rsid w:val="00AE4CAA"/>
    <w:rsid w:val="00AE4ED0"/>
    <w:rsid w:val="00AE565B"/>
    <w:rsid w:val="00AE5925"/>
    <w:rsid w:val="00AE595F"/>
    <w:rsid w:val="00AE613A"/>
    <w:rsid w:val="00AE62AD"/>
    <w:rsid w:val="00AE6502"/>
    <w:rsid w:val="00AE65A5"/>
    <w:rsid w:val="00AE677E"/>
    <w:rsid w:val="00AE6D72"/>
    <w:rsid w:val="00AE7079"/>
    <w:rsid w:val="00AE7727"/>
    <w:rsid w:val="00AE77EF"/>
    <w:rsid w:val="00AE7C79"/>
    <w:rsid w:val="00AF049F"/>
    <w:rsid w:val="00AF0647"/>
    <w:rsid w:val="00AF0A18"/>
    <w:rsid w:val="00AF0A37"/>
    <w:rsid w:val="00AF0F32"/>
    <w:rsid w:val="00AF15F7"/>
    <w:rsid w:val="00AF1E62"/>
    <w:rsid w:val="00AF29DD"/>
    <w:rsid w:val="00AF2CED"/>
    <w:rsid w:val="00AF2D35"/>
    <w:rsid w:val="00AF3264"/>
    <w:rsid w:val="00AF33EA"/>
    <w:rsid w:val="00AF37BA"/>
    <w:rsid w:val="00AF3CFA"/>
    <w:rsid w:val="00AF3D66"/>
    <w:rsid w:val="00AF3D6A"/>
    <w:rsid w:val="00AF44A2"/>
    <w:rsid w:val="00AF470B"/>
    <w:rsid w:val="00AF4B9B"/>
    <w:rsid w:val="00AF4E45"/>
    <w:rsid w:val="00AF514D"/>
    <w:rsid w:val="00AF5E40"/>
    <w:rsid w:val="00AF5EA0"/>
    <w:rsid w:val="00AF5F04"/>
    <w:rsid w:val="00AF607A"/>
    <w:rsid w:val="00AF6B90"/>
    <w:rsid w:val="00AF6CD9"/>
    <w:rsid w:val="00AF6D5C"/>
    <w:rsid w:val="00AF6D6E"/>
    <w:rsid w:val="00AF738D"/>
    <w:rsid w:val="00AF77D6"/>
    <w:rsid w:val="00AF7A1B"/>
    <w:rsid w:val="00AF7B6C"/>
    <w:rsid w:val="00AF7CCB"/>
    <w:rsid w:val="00B005B5"/>
    <w:rsid w:val="00B00B2C"/>
    <w:rsid w:val="00B012E9"/>
    <w:rsid w:val="00B01470"/>
    <w:rsid w:val="00B01A68"/>
    <w:rsid w:val="00B01C3D"/>
    <w:rsid w:val="00B0226B"/>
    <w:rsid w:val="00B024A1"/>
    <w:rsid w:val="00B02DC5"/>
    <w:rsid w:val="00B03543"/>
    <w:rsid w:val="00B03E99"/>
    <w:rsid w:val="00B03EF8"/>
    <w:rsid w:val="00B042E2"/>
    <w:rsid w:val="00B043D5"/>
    <w:rsid w:val="00B046D7"/>
    <w:rsid w:val="00B04C64"/>
    <w:rsid w:val="00B053AD"/>
    <w:rsid w:val="00B0561E"/>
    <w:rsid w:val="00B058D7"/>
    <w:rsid w:val="00B05A16"/>
    <w:rsid w:val="00B05A20"/>
    <w:rsid w:val="00B05AB0"/>
    <w:rsid w:val="00B05D2D"/>
    <w:rsid w:val="00B06877"/>
    <w:rsid w:val="00B069EA"/>
    <w:rsid w:val="00B06BC8"/>
    <w:rsid w:val="00B06E4E"/>
    <w:rsid w:val="00B07D73"/>
    <w:rsid w:val="00B10016"/>
    <w:rsid w:val="00B10476"/>
    <w:rsid w:val="00B1050D"/>
    <w:rsid w:val="00B1085F"/>
    <w:rsid w:val="00B10CE9"/>
    <w:rsid w:val="00B10FE6"/>
    <w:rsid w:val="00B12062"/>
    <w:rsid w:val="00B12149"/>
    <w:rsid w:val="00B121B8"/>
    <w:rsid w:val="00B122F7"/>
    <w:rsid w:val="00B125AD"/>
    <w:rsid w:val="00B12CAC"/>
    <w:rsid w:val="00B135AB"/>
    <w:rsid w:val="00B1381C"/>
    <w:rsid w:val="00B138AA"/>
    <w:rsid w:val="00B13910"/>
    <w:rsid w:val="00B140C1"/>
    <w:rsid w:val="00B145F7"/>
    <w:rsid w:val="00B14C60"/>
    <w:rsid w:val="00B15341"/>
    <w:rsid w:val="00B1567A"/>
    <w:rsid w:val="00B15AD0"/>
    <w:rsid w:val="00B163C1"/>
    <w:rsid w:val="00B1666E"/>
    <w:rsid w:val="00B16C69"/>
    <w:rsid w:val="00B16CE6"/>
    <w:rsid w:val="00B17C4A"/>
    <w:rsid w:val="00B201AC"/>
    <w:rsid w:val="00B20237"/>
    <w:rsid w:val="00B20BC5"/>
    <w:rsid w:val="00B20D64"/>
    <w:rsid w:val="00B21038"/>
    <w:rsid w:val="00B211C1"/>
    <w:rsid w:val="00B21314"/>
    <w:rsid w:val="00B21E65"/>
    <w:rsid w:val="00B22C89"/>
    <w:rsid w:val="00B22DA2"/>
    <w:rsid w:val="00B23097"/>
    <w:rsid w:val="00B23826"/>
    <w:rsid w:val="00B24067"/>
    <w:rsid w:val="00B2475C"/>
    <w:rsid w:val="00B24C23"/>
    <w:rsid w:val="00B24CC7"/>
    <w:rsid w:val="00B24E61"/>
    <w:rsid w:val="00B25CB3"/>
    <w:rsid w:val="00B25D7D"/>
    <w:rsid w:val="00B2641F"/>
    <w:rsid w:val="00B265D3"/>
    <w:rsid w:val="00B26C82"/>
    <w:rsid w:val="00B26F78"/>
    <w:rsid w:val="00B27507"/>
    <w:rsid w:val="00B2775B"/>
    <w:rsid w:val="00B27B7E"/>
    <w:rsid w:val="00B301E2"/>
    <w:rsid w:val="00B3028A"/>
    <w:rsid w:val="00B304B1"/>
    <w:rsid w:val="00B30834"/>
    <w:rsid w:val="00B30B1E"/>
    <w:rsid w:val="00B30B3F"/>
    <w:rsid w:val="00B3145C"/>
    <w:rsid w:val="00B31897"/>
    <w:rsid w:val="00B31D91"/>
    <w:rsid w:val="00B31E37"/>
    <w:rsid w:val="00B31E7E"/>
    <w:rsid w:val="00B32CEC"/>
    <w:rsid w:val="00B33751"/>
    <w:rsid w:val="00B338BC"/>
    <w:rsid w:val="00B33B68"/>
    <w:rsid w:val="00B33C7D"/>
    <w:rsid w:val="00B33F7C"/>
    <w:rsid w:val="00B340E9"/>
    <w:rsid w:val="00B34273"/>
    <w:rsid w:val="00B34470"/>
    <w:rsid w:val="00B345F9"/>
    <w:rsid w:val="00B346D1"/>
    <w:rsid w:val="00B34820"/>
    <w:rsid w:val="00B34C0F"/>
    <w:rsid w:val="00B35272"/>
    <w:rsid w:val="00B3530C"/>
    <w:rsid w:val="00B357AA"/>
    <w:rsid w:val="00B35CCF"/>
    <w:rsid w:val="00B36376"/>
    <w:rsid w:val="00B36892"/>
    <w:rsid w:val="00B36C34"/>
    <w:rsid w:val="00B4017E"/>
    <w:rsid w:val="00B402F6"/>
    <w:rsid w:val="00B4033A"/>
    <w:rsid w:val="00B408C4"/>
    <w:rsid w:val="00B40B49"/>
    <w:rsid w:val="00B40BFD"/>
    <w:rsid w:val="00B40EE8"/>
    <w:rsid w:val="00B41A14"/>
    <w:rsid w:val="00B41F6A"/>
    <w:rsid w:val="00B4216F"/>
    <w:rsid w:val="00B4251B"/>
    <w:rsid w:val="00B429B5"/>
    <w:rsid w:val="00B42F95"/>
    <w:rsid w:val="00B43924"/>
    <w:rsid w:val="00B43A77"/>
    <w:rsid w:val="00B43AEC"/>
    <w:rsid w:val="00B43C79"/>
    <w:rsid w:val="00B4476D"/>
    <w:rsid w:val="00B44853"/>
    <w:rsid w:val="00B44D77"/>
    <w:rsid w:val="00B456D0"/>
    <w:rsid w:val="00B45C4C"/>
    <w:rsid w:val="00B465F1"/>
    <w:rsid w:val="00B466AE"/>
    <w:rsid w:val="00B46C33"/>
    <w:rsid w:val="00B46EEF"/>
    <w:rsid w:val="00B46F02"/>
    <w:rsid w:val="00B472E1"/>
    <w:rsid w:val="00B47482"/>
    <w:rsid w:val="00B47D85"/>
    <w:rsid w:val="00B50138"/>
    <w:rsid w:val="00B50699"/>
    <w:rsid w:val="00B51294"/>
    <w:rsid w:val="00B51925"/>
    <w:rsid w:val="00B51C21"/>
    <w:rsid w:val="00B51E18"/>
    <w:rsid w:val="00B520C9"/>
    <w:rsid w:val="00B52164"/>
    <w:rsid w:val="00B526F2"/>
    <w:rsid w:val="00B528DB"/>
    <w:rsid w:val="00B529F7"/>
    <w:rsid w:val="00B52C92"/>
    <w:rsid w:val="00B5308B"/>
    <w:rsid w:val="00B531AE"/>
    <w:rsid w:val="00B531D1"/>
    <w:rsid w:val="00B53384"/>
    <w:rsid w:val="00B544C1"/>
    <w:rsid w:val="00B54B46"/>
    <w:rsid w:val="00B54BAD"/>
    <w:rsid w:val="00B54E26"/>
    <w:rsid w:val="00B54E8B"/>
    <w:rsid w:val="00B5530A"/>
    <w:rsid w:val="00B55D7C"/>
    <w:rsid w:val="00B5636B"/>
    <w:rsid w:val="00B56C9B"/>
    <w:rsid w:val="00B57DD2"/>
    <w:rsid w:val="00B6029F"/>
    <w:rsid w:val="00B6030D"/>
    <w:rsid w:val="00B60719"/>
    <w:rsid w:val="00B607E4"/>
    <w:rsid w:val="00B60A31"/>
    <w:rsid w:val="00B60C95"/>
    <w:rsid w:val="00B61098"/>
    <w:rsid w:val="00B611A8"/>
    <w:rsid w:val="00B61645"/>
    <w:rsid w:val="00B6166C"/>
    <w:rsid w:val="00B618D0"/>
    <w:rsid w:val="00B61D20"/>
    <w:rsid w:val="00B62EDF"/>
    <w:rsid w:val="00B631A9"/>
    <w:rsid w:val="00B63B2A"/>
    <w:rsid w:val="00B63B36"/>
    <w:rsid w:val="00B63B6D"/>
    <w:rsid w:val="00B63B70"/>
    <w:rsid w:val="00B64007"/>
    <w:rsid w:val="00B64633"/>
    <w:rsid w:val="00B6468D"/>
    <w:rsid w:val="00B64E2C"/>
    <w:rsid w:val="00B650AE"/>
    <w:rsid w:val="00B65217"/>
    <w:rsid w:val="00B652B3"/>
    <w:rsid w:val="00B65C0C"/>
    <w:rsid w:val="00B66364"/>
    <w:rsid w:val="00B66564"/>
    <w:rsid w:val="00B669E6"/>
    <w:rsid w:val="00B66CCB"/>
    <w:rsid w:val="00B67015"/>
    <w:rsid w:val="00B676BF"/>
    <w:rsid w:val="00B679FF"/>
    <w:rsid w:val="00B67CDD"/>
    <w:rsid w:val="00B67D7E"/>
    <w:rsid w:val="00B70042"/>
    <w:rsid w:val="00B704D2"/>
    <w:rsid w:val="00B70CFE"/>
    <w:rsid w:val="00B7166C"/>
    <w:rsid w:val="00B7189E"/>
    <w:rsid w:val="00B71B82"/>
    <w:rsid w:val="00B71E30"/>
    <w:rsid w:val="00B71FC4"/>
    <w:rsid w:val="00B72734"/>
    <w:rsid w:val="00B72B59"/>
    <w:rsid w:val="00B72C26"/>
    <w:rsid w:val="00B72D0C"/>
    <w:rsid w:val="00B72D92"/>
    <w:rsid w:val="00B73040"/>
    <w:rsid w:val="00B7348F"/>
    <w:rsid w:val="00B73608"/>
    <w:rsid w:val="00B73CFF"/>
    <w:rsid w:val="00B73FE8"/>
    <w:rsid w:val="00B744EC"/>
    <w:rsid w:val="00B7480C"/>
    <w:rsid w:val="00B74A40"/>
    <w:rsid w:val="00B754C5"/>
    <w:rsid w:val="00B75728"/>
    <w:rsid w:val="00B7580D"/>
    <w:rsid w:val="00B75BA5"/>
    <w:rsid w:val="00B762FD"/>
    <w:rsid w:val="00B7654E"/>
    <w:rsid w:val="00B76748"/>
    <w:rsid w:val="00B7684E"/>
    <w:rsid w:val="00B774C0"/>
    <w:rsid w:val="00B777E4"/>
    <w:rsid w:val="00B80136"/>
    <w:rsid w:val="00B80329"/>
    <w:rsid w:val="00B803D9"/>
    <w:rsid w:val="00B80736"/>
    <w:rsid w:val="00B8081A"/>
    <w:rsid w:val="00B80A56"/>
    <w:rsid w:val="00B80B58"/>
    <w:rsid w:val="00B814B6"/>
    <w:rsid w:val="00B81784"/>
    <w:rsid w:val="00B817FD"/>
    <w:rsid w:val="00B81A44"/>
    <w:rsid w:val="00B81CF6"/>
    <w:rsid w:val="00B8216B"/>
    <w:rsid w:val="00B82826"/>
    <w:rsid w:val="00B82B59"/>
    <w:rsid w:val="00B82D13"/>
    <w:rsid w:val="00B84313"/>
    <w:rsid w:val="00B846BD"/>
    <w:rsid w:val="00B84ED0"/>
    <w:rsid w:val="00B8528E"/>
    <w:rsid w:val="00B85292"/>
    <w:rsid w:val="00B8536C"/>
    <w:rsid w:val="00B85AD1"/>
    <w:rsid w:val="00B85BA2"/>
    <w:rsid w:val="00B85C1D"/>
    <w:rsid w:val="00B85FD2"/>
    <w:rsid w:val="00B874E4"/>
    <w:rsid w:val="00B875AF"/>
    <w:rsid w:val="00B87762"/>
    <w:rsid w:val="00B90241"/>
    <w:rsid w:val="00B90267"/>
    <w:rsid w:val="00B906D5"/>
    <w:rsid w:val="00B907C2"/>
    <w:rsid w:val="00B90A32"/>
    <w:rsid w:val="00B90A7B"/>
    <w:rsid w:val="00B90D60"/>
    <w:rsid w:val="00B90E7F"/>
    <w:rsid w:val="00B918C6"/>
    <w:rsid w:val="00B91ABC"/>
    <w:rsid w:val="00B91FBC"/>
    <w:rsid w:val="00B922FB"/>
    <w:rsid w:val="00B92860"/>
    <w:rsid w:val="00B92C72"/>
    <w:rsid w:val="00B92C73"/>
    <w:rsid w:val="00B93464"/>
    <w:rsid w:val="00B939E0"/>
    <w:rsid w:val="00B93E78"/>
    <w:rsid w:val="00B94088"/>
    <w:rsid w:val="00B943AD"/>
    <w:rsid w:val="00B945FC"/>
    <w:rsid w:val="00B94741"/>
    <w:rsid w:val="00B94801"/>
    <w:rsid w:val="00B948AC"/>
    <w:rsid w:val="00B94F9A"/>
    <w:rsid w:val="00B9510E"/>
    <w:rsid w:val="00B958C8"/>
    <w:rsid w:val="00B96060"/>
    <w:rsid w:val="00B9621A"/>
    <w:rsid w:val="00B96275"/>
    <w:rsid w:val="00B96D4B"/>
    <w:rsid w:val="00B96DC0"/>
    <w:rsid w:val="00B977DF"/>
    <w:rsid w:val="00BA0AD4"/>
    <w:rsid w:val="00BA0B57"/>
    <w:rsid w:val="00BA0C75"/>
    <w:rsid w:val="00BA1187"/>
    <w:rsid w:val="00BA1A1A"/>
    <w:rsid w:val="00BA1B6E"/>
    <w:rsid w:val="00BA1BC9"/>
    <w:rsid w:val="00BA1CB0"/>
    <w:rsid w:val="00BA1F42"/>
    <w:rsid w:val="00BA1F8D"/>
    <w:rsid w:val="00BA22B0"/>
    <w:rsid w:val="00BA2CCC"/>
    <w:rsid w:val="00BA3675"/>
    <w:rsid w:val="00BA3749"/>
    <w:rsid w:val="00BA3793"/>
    <w:rsid w:val="00BA3B7E"/>
    <w:rsid w:val="00BA3CEC"/>
    <w:rsid w:val="00BA4056"/>
    <w:rsid w:val="00BA40F1"/>
    <w:rsid w:val="00BA44CB"/>
    <w:rsid w:val="00BA44F0"/>
    <w:rsid w:val="00BA4934"/>
    <w:rsid w:val="00BA495F"/>
    <w:rsid w:val="00BA49C7"/>
    <w:rsid w:val="00BA4BB6"/>
    <w:rsid w:val="00BA4DA5"/>
    <w:rsid w:val="00BA51C9"/>
    <w:rsid w:val="00BA5210"/>
    <w:rsid w:val="00BA5505"/>
    <w:rsid w:val="00BA590F"/>
    <w:rsid w:val="00BA615C"/>
    <w:rsid w:val="00BA68C4"/>
    <w:rsid w:val="00BA6E61"/>
    <w:rsid w:val="00BA71D0"/>
    <w:rsid w:val="00BA73D2"/>
    <w:rsid w:val="00BA7D4B"/>
    <w:rsid w:val="00BA7E0A"/>
    <w:rsid w:val="00BA7F88"/>
    <w:rsid w:val="00BB00C8"/>
    <w:rsid w:val="00BB056A"/>
    <w:rsid w:val="00BB059E"/>
    <w:rsid w:val="00BB0881"/>
    <w:rsid w:val="00BB1035"/>
    <w:rsid w:val="00BB1E7D"/>
    <w:rsid w:val="00BB2210"/>
    <w:rsid w:val="00BB2757"/>
    <w:rsid w:val="00BB28DE"/>
    <w:rsid w:val="00BB2CD7"/>
    <w:rsid w:val="00BB2F0F"/>
    <w:rsid w:val="00BB2FD4"/>
    <w:rsid w:val="00BB34D5"/>
    <w:rsid w:val="00BB35F8"/>
    <w:rsid w:val="00BB3819"/>
    <w:rsid w:val="00BB3AB9"/>
    <w:rsid w:val="00BB3C5E"/>
    <w:rsid w:val="00BB4051"/>
    <w:rsid w:val="00BB4118"/>
    <w:rsid w:val="00BB4174"/>
    <w:rsid w:val="00BB586B"/>
    <w:rsid w:val="00BB5939"/>
    <w:rsid w:val="00BB5B4C"/>
    <w:rsid w:val="00BB614D"/>
    <w:rsid w:val="00BB6759"/>
    <w:rsid w:val="00BB6ED5"/>
    <w:rsid w:val="00BB72F8"/>
    <w:rsid w:val="00BB74F6"/>
    <w:rsid w:val="00BB7795"/>
    <w:rsid w:val="00BC1C2C"/>
    <w:rsid w:val="00BC1C8D"/>
    <w:rsid w:val="00BC2AFC"/>
    <w:rsid w:val="00BC41D6"/>
    <w:rsid w:val="00BC4CD6"/>
    <w:rsid w:val="00BC4F1E"/>
    <w:rsid w:val="00BC5107"/>
    <w:rsid w:val="00BC52B1"/>
    <w:rsid w:val="00BC5695"/>
    <w:rsid w:val="00BC5934"/>
    <w:rsid w:val="00BC59FF"/>
    <w:rsid w:val="00BC5B44"/>
    <w:rsid w:val="00BC6222"/>
    <w:rsid w:val="00BC6429"/>
    <w:rsid w:val="00BC7051"/>
    <w:rsid w:val="00BC7159"/>
    <w:rsid w:val="00BC7345"/>
    <w:rsid w:val="00BD05F4"/>
    <w:rsid w:val="00BD0E78"/>
    <w:rsid w:val="00BD1091"/>
    <w:rsid w:val="00BD115E"/>
    <w:rsid w:val="00BD1704"/>
    <w:rsid w:val="00BD218D"/>
    <w:rsid w:val="00BD28AC"/>
    <w:rsid w:val="00BD2ADB"/>
    <w:rsid w:val="00BD2E18"/>
    <w:rsid w:val="00BD309A"/>
    <w:rsid w:val="00BD31B9"/>
    <w:rsid w:val="00BD38ED"/>
    <w:rsid w:val="00BD3962"/>
    <w:rsid w:val="00BD3A61"/>
    <w:rsid w:val="00BD3EBF"/>
    <w:rsid w:val="00BD41FF"/>
    <w:rsid w:val="00BD4294"/>
    <w:rsid w:val="00BD47CE"/>
    <w:rsid w:val="00BD4DEC"/>
    <w:rsid w:val="00BD5770"/>
    <w:rsid w:val="00BD5780"/>
    <w:rsid w:val="00BD59BF"/>
    <w:rsid w:val="00BD5BEF"/>
    <w:rsid w:val="00BD61C4"/>
    <w:rsid w:val="00BD7856"/>
    <w:rsid w:val="00BD7E4D"/>
    <w:rsid w:val="00BD7E94"/>
    <w:rsid w:val="00BD7EDF"/>
    <w:rsid w:val="00BE002C"/>
    <w:rsid w:val="00BE0271"/>
    <w:rsid w:val="00BE03E4"/>
    <w:rsid w:val="00BE0976"/>
    <w:rsid w:val="00BE0BEF"/>
    <w:rsid w:val="00BE0C56"/>
    <w:rsid w:val="00BE1084"/>
    <w:rsid w:val="00BE1322"/>
    <w:rsid w:val="00BE1580"/>
    <w:rsid w:val="00BE17ED"/>
    <w:rsid w:val="00BE1851"/>
    <w:rsid w:val="00BE2643"/>
    <w:rsid w:val="00BE2677"/>
    <w:rsid w:val="00BE2E61"/>
    <w:rsid w:val="00BE325C"/>
    <w:rsid w:val="00BE3315"/>
    <w:rsid w:val="00BE3851"/>
    <w:rsid w:val="00BE38AB"/>
    <w:rsid w:val="00BE3988"/>
    <w:rsid w:val="00BE4413"/>
    <w:rsid w:val="00BE4DEB"/>
    <w:rsid w:val="00BE5748"/>
    <w:rsid w:val="00BE5D91"/>
    <w:rsid w:val="00BE6055"/>
    <w:rsid w:val="00BE6EE0"/>
    <w:rsid w:val="00BE7226"/>
    <w:rsid w:val="00BE72FA"/>
    <w:rsid w:val="00BE7941"/>
    <w:rsid w:val="00BE799A"/>
    <w:rsid w:val="00BE7BE0"/>
    <w:rsid w:val="00BE7FE7"/>
    <w:rsid w:val="00BF0003"/>
    <w:rsid w:val="00BF0126"/>
    <w:rsid w:val="00BF06CE"/>
    <w:rsid w:val="00BF0EDE"/>
    <w:rsid w:val="00BF148F"/>
    <w:rsid w:val="00BF18BF"/>
    <w:rsid w:val="00BF1969"/>
    <w:rsid w:val="00BF1DAD"/>
    <w:rsid w:val="00BF291D"/>
    <w:rsid w:val="00BF29F9"/>
    <w:rsid w:val="00BF300E"/>
    <w:rsid w:val="00BF3107"/>
    <w:rsid w:val="00BF3B39"/>
    <w:rsid w:val="00BF4401"/>
    <w:rsid w:val="00BF4747"/>
    <w:rsid w:val="00BF4ADF"/>
    <w:rsid w:val="00BF4D2B"/>
    <w:rsid w:val="00BF5814"/>
    <w:rsid w:val="00BF59CE"/>
    <w:rsid w:val="00BF5E44"/>
    <w:rsid w:val="00BF5F5E"/>
    <w:rsid w:val="00BF6194"/>
    <w:rsid w:val="00BF634D"/>
    <w:rsid w:val="00BF64DB"/>
    <w:rsid w:val="00BF69E5"/>
    <w:rsid w:val="00BF6E24"/>
    <w:rsid w:val="00BF72FD"/>
    <w:rsid w:val="00BF749F"/>
    <w:rsid w:val="00BF7C70"/>
    <w:rsid w:val="00C00935"/>
    <w:rsid w:val="00C00A26"/>
    <w:rsid w:val="00C00B06"/>
    <w:rsid w:val="00C00B18"/>
    <w:rsid w:val="00C00B82"/>
    <w:rsid w:val="00C00FB6"/>
    <w:rsid w:val="00C010E0"/>
    <w:rsid w:val="00C01A5A"/>
    <w:rsid w:val="00C01C41"/>
    <w:rsid w:val="00C01D39"/>
    <w:rsid w:val="00C01FEA"/>
    <w:rsid w:val="00C020B8"/>
    <w:rsid w:val="00C022CB"/>
    <w:rsid w:val="00C0281D"/>
    <w:rsid w:val="00C0298B"/>
    <w:rsid w:val="00C03350"/>
    <w:rsid w:val="00C03D9E"/>
    <w:rsid w:val="00C03E5E"/>
    <w:rsid w:val="00C04A46"/>
    <w:rsid w:val="00C04AD7"/>
    <w:rsid w:val="00C04C5C"/>
    <w:rsid w:val="00C04C8F"/>
    <w:rsid w:val="00C04D9E"/>
    <w:rsid w:val="00C04F20"/>
    <w:rsid w:val="00C05435"/>
    <w:rsid w:val="00C05574"/>
    <w:rsid w:val="00C057C5"/>
    <w:rsid w:val="00C05820"/>
    <w:rsid w:val="00C05C1D"/>
    <w:rsid w:val="00C070D9"/>
    <w:rsid w:val="00C07AD4"/>
    <w:rsid w:val="00C07AEE"/>
    <w:rsid w:val="00C10560"/>
    <w:rsid w:val="00C10608"/>
    <w:rsid w:val="00C1060E"/>
    <w:rsid w:val="00C10C54"/>
    <w:rsid w:val="00C10E4E"/>
    <w:rsid w:val="00C11065"/>
    <w:rsid w:val="00C113AA"/>
    <w:rsid w:val="00C11423"/>
    <w:rsid w:val="00C12189"/>
    <w:rsid w:val="00C125C5"/>
    <w:rsid w:val="00C128E5"/>
    <w:rsid w:val="00C12C0A"/>
    <w:rsid w:val="00C12C91"/>
    <w:rsid w:val="00C12EFF"/>
    <w:rsid w:val="00C130C1"/>
    <w:rsid w:val="00C13175"/>
    <w:rsid w:val="00C13393"/>
    <w:rsid w:val="00C134F4"/>
    <w:rsid w:val="00C1360A"/>
    <w:rsid w:val="00C1379A"/>
    <w:rsid w:val="00C13FE6"/>
    <w:rsid w:val="00C141E6"/>
    <w:rsid w:val="00C147F1"/>
    <w:rsid w:val="00C14E9B"/>
    <w:rsid w:val="00C15196"/>
    <w:rsid w:val="00C15A96"/>
    <w:rsid w:val="00C16A76"/>
    <w:rsid w:val="00C1732A"/>
    <w:rsid w:val="00C1733B"/>
    <w:rsid w:val="00C17BA9"/>
    <w:rsid w:val="00C17CBD"/>
    <w:rsid w:val="00C20185"/>
    <w:rsid w:val="00C2041B"/>
    <w:rsid w:val="00C204A6"/>
    <w:rsid w:val="00C20FD1"/>
    <w:rsid w:val="00C21140"/>
    <w:rsid w:val="00C21488"/>
    <w:rsid w:val="00C21BAC"/>
    <w:rsid w:val="00C224C4"/>
    <w:rsid w:val="00C225CA"/>
    <w:rsid w:val="00C226B9"/>
    <w:rsid w:val="00C22A45"/>
    <w:rsid w:val="00C22BF5"/>
    <w:rsid w:val="00C22CC1"/>
    <w:rsid w:val="00C22DFC"/>
    <w:rsid w:val="00C2337E"/>
    <w:rsid w:val="00C23400"/>
    <w:rsid w:val="00C234BA"/>
    <w:rsid w:val="00C237CC"/>
    <w:rsid w:val="00C23F7F"/>
    <w:rsid w:val="00C2489E"/>
    <w:rsid w:val="00C24B63"/>
    <w:rsid w:val="00C24C32"/>
    <w:rsid w:val="00C24E13"/>
    <w:rsid w:val="00C252C0"/>
    <w:rsid w:val="00C25C5D"/>
    <w:rsid w:val="00C26633"/>
    <w:rsid w:val="00C26761"/>
    <w:rsid w:val="00C27346"/>
    <w:rsid w:val="00C27549"/>
    <w:rsid w:val="00C27724"/>
    <w:rsid w:val="00C27C5E"/>
    <w:rsid w:val="00C30385"/>
    <w:rsid w:val="00C303A3"/>
    <w:rsid w:val="00C30605"/>
    <w:rsid w:val="00C30D70"/>
    <w:rsid w:val="00C30E1F"/>
    <w:rsid w:val="00C31129"/>
    <w:rsid w:val="00C3152C"/>
    <w:rsid w:val="00C3174F"/>
    <w:rsid w:val="00C3186C"/>
    <w:rsid w:val="00C31999"/>
    <w:rsid w:val="00C31B0A"/>
    <w:rsid w:val="00C31B3A"/>
    <w:rsid w:val="00C31E58"/>
    <w:rsid w:val="00C325B7"/>
    <w:rsid w:val="00C32673"/>
    <w:rsid w:val="00C32770"/>
    <w:rsid w:val="00C32968"/>
    <w:rsid w:val="00C32A2C"/>
    <w:rsid w:val="00C32D07"/>
    <w:rsid w:val="00C32E87"/>
    <w:rsid w:val="00C33600"/>
    <w:rsid w:val="00C33637"/>
    <w:rsid w:val="00C338C0"/>
    <w:rsid w:val="00C339CB"/>
    <w:rsid w:val="00C33BE1"/>
    <w:rsid w:val="00C342CA"/>
    <w:rsid w:val="00C344FF"/>
    <w:rsid w:val="00C34724"/>
    <w:rsid w:val="00C356F0"/>
    <w:rsid w:val="00C357A9"/>
    <w:rsid w:val="00C35B9B"/>
    <w:rsid w:val="00C35BE5"/>
    <w:rsid w:val="00C35EBF"/>
    <w:rsid w:val="00C3609A"/>
    <w:rsid w:val="00C36542"/>
    <w:rsid w:val="00C367C4"/>
    <w:rsid w:val="00C36812"/>
    <w:rsid w:val="00C36CF0"/>
    <w:rsid w:val="00C37118"/>
    <w:rsid w:val="00C37868"/>
    <w:rsid w:val="00C37AE0"/>
    <w:rsid w:val="00C37F59"/>
    <w:rsid w:val="00C40409"/>
    <w:rsid w:val="00C40655"/>
    <w:rsid w:val="00C4094B"/>
    <w:rsid w:val="00C40E8C"/>
    <w:rsid w:val="00C40FC5"/>
    <w:rsid w:val="00C41273"/>
    <w:rsid w:val="00C42320"/>
    <w:rsid w:val="00C42C85"/>
    <w:rsid w:val="00C42F42"/>
    <w:rsid w:val="00C435F6"/>
    <w:rsid w:val="00C439F4"/>
    <w:rsid w:val="00C43CF4"/>
    <w:rsid w:val="00C43D3C"/>
    <w:rsid w:val="00C43E58"/>
    <w:rsid w:val="00C443CD"/>
    <w:rsid w:val="00C4449C"/>
    <w:rsid w:val="00C447DE"/>
    <w:rsid w:val="00C44DDD"/>
    <w:rsid w:val="00C4536E"/>
    <w:rsid w:val="00C45ED4"/>
    <w:rsid w:val="00C46290"/>
    <w:rsid w:val="00C4663F"/>
    <w:rsid w:val="00C470F2"/>
    <w:rsid w:val="00C4715F"/>
    <w:rsid w:val="00C473D2"/>
    <w:rsid w:val="00C477E0"/>
    <w:rsid w:val="00C47B85"/>
    <w:rsid w:val="00C5019D"/>
    <w:rsid w:val="00C50815"/>
    <w:rsid w:val="00C50AB9"/>
    <w:rsid w:val="00C50D5E"/>
    <w:rsid w:val="00C50E57"/>
    <w:rsid w:val="00C510F9"/>
    <w:rsid w:val="00C51A04"/>
    <w:rsid w:val="00C51B59"/>
    <w:rsid w:val="00C51BDA"/>
    <w:rsid w:val="00C51BF5"/>
    <w:rsid w:val="00C52062"/>
    <w:rsid w:val="00C524CB"/>
    <w:rsid w:val="00C52B85"/>
    <w:rsid w:val="00C52E3D"/>
    <w:rsid w:val="00C53EF1"/>
    <w:rsid w:val="00C540D2"/>
    <w:rsid w:val="00C542B3"/>
    <w:rsid w:val="00C5437D"/>
    <w:rsid w:val="00C546DF"/>
    <w:rsid w:val="00C5481C"/>
    <w:rsid w:val="00C551C9"/>
    <w:rsid w:val="00C55518"/>
    <w:rsid w:val="00C5554A"/>
    <w:rsid w:val="00C55ABC"/>
    <w:rsid w:val="00C55CDA"/>
    <w:rsid w:val="00C55CDC"/>
    <w:rsid w:val="00C55D17"/>
    <w:rsid w:val="00C55ED2"/>
    <w:rsid w:val="00C56080"/>
    <w:rsid w:val="00C56248"/>
    <w:rsid w:val="00C562F0"/>
    <w:rsid w:val="00C5640E"/>
    <w:rsid w:val="00C568BA"/>
    <w:rsid w:val="00C56FFD"/>
    <w:rsid w:val="00C5714E"/>
    <w:rsid w:val="00C57489"/>
    <w:rsid w:val="00C57706"/>
    <w:rsid w:val="00C577C8"/>
    <w:rsid w:val="00C57941"/>
    <w:rsid w:val="00C57CFC"/>
    <w:rsid w:val="00C57E08"/>
    <w:rsid w:val="00C60D93"/>
    <w:rsid w:val="00C6107C"/>
    <w:rsid w:val="00C61401"/>
    <w:rsid w:val="00C61650"/>
    <w:rsid w:val="00C61AA9"/>
    <w:rsid w:val="00C61ABB"/>
    <w:rsid w:val="00C61FB2"/>
    <w:rsid w:val="00C62994"/>
    <w:rsid w:val="00C62A5A"/>
    <w:rsid w:val="00C62FE5"/>
    <w:rsid w:val="00C6312E"/>
    <w:rsid w:val="00C63133"/>
    <w:rsid w:val="00C63CED"/>
    <w:rsid w:val="00C63FA2"/>
    <w:rsid w:val="00C640BF"/>
    <w:rsid w:val="00C644C5"/>
    <w:rsid w:val="00C646EF"/>
    <w:rsid w:val="00C64D7A"/>
    <w:rsid w:val="00C6516A"/>
    <w:rsid w:val="00C65633"/>
    <w:rsid w:val="00C65A3C"/>
    <w:rsid w:val="00C65C47"/>
    <w:rsid w:val="00C65FC7"/>
    <w:rsid w:val="00C66015"/>
    <w:rsid w:val="00C66512"/>
    <w:rsid w:val="00C665A7"/>
    <w:rsid w:val="00C667D3"/>
    <w:rsid w:val="00C67300"/>
    <w:rsid w:val="00C67466"/>
    <w:rsid w:val="00C67B6D"/>
    <w:rsid w:val="00C67F81"/>
    <w:rsid w:val="00C700CF"/>
    <w:rsid w:val="00C7058D"/>
    <w:rsid w:val="00C70758"/>
    <w:rsid w:val="00C70E8C"/>
    <w:rsid w:val="00C71110"/>
    <w:rsid w:val="00C71146"/>
    <w:rsid w:val="00C7185F"/>
    <w:rsid w:val="00C71C42"/>
    <w:rsid w:val="00C7233D"/>
    <w:rsid w:val="00C724D3"/>
    <w:rsid w:val="00C72605"/>
    <w:rsid w:val="00C7272F"/>
    <w:rsid w:val="00C72981"/>
    <w:rsid w:val="00C729F6"/>
    <w:rsid w:val="00C72D7A"/>
    <w:rsid w:val="00C72F17"/>
    <w:rsid w:val="00C73316"/>
    <w:rsid w:val="00C73758"/>
    <w:rsid w:val="00C73864"/>
    <w:rsid w:val="00C73C15"/>
    <w:rsid w:val="00C73D12"/>
    <w:rsid w:val="00C73E55"/>
    <w:rsid w:val="00C74CA5"/>
    <w:rsid w:val="00C74CB7"/>
    <w:rsid w:val="00C75503"/>
    <w:rsid w:val="00C75788"/>
    <w:rsid w:val="00C764F7"/>
    <w:rsid w:val="00C76883"/>
    <w:rsid w:val="00C76F17"/>
    <w:rsid w:val="00C77058"/>
    <w:rsid w:val="00C772F3"/>
    <w:rsid w:val="00C776DC"/>
    <w:rsid w:val="00C80306"/>
    <w:rsid w:val="00C8094E"/>
    <w:rsid w:val="00C80ACB"/>
    <w:rsid w:val="00C80C97"/>
    <w:rsid w:val="00C80E42"/>
    <w:rsid w:val="00C80F84"/>
    <w:rsid w:val="00C81AB7"/>
    <w:rsid w:val="00C8239F"/>
    <w:rsid w:val="00C82979"/>
    <w:rsid w:val="00C831A4"/>
    <w:rsid w:val="00C83FC6"/>
    <w:rsid w:val="00C84231"/>
    <w:rsid w:val="00C843C1"/>
    <w:rsid w:val="00C845A0"/>
    <w:rsid w:val="00C8464B"/>
    <w:rsid w:val="00C84C16"/>
    <w:rsid w:val="00C85102"/>
    <w:rsid w:val="00C85612"/>
    <w:rsid w:val="00C85636"/>
    <w:rsid w:val="00C85845"/>
    <w:rsid w:val="00C85985"/>
    <w:rsid w:val="00C8638C"/>
    <w:rsid w:val="00C8654B"/>
    <w:rsid w:val="00C86A93"/>
    <w:rsid w:val="00C86AF9"/>
    <w:rsid w:val="00C86DFC"/>
    <w:rsid w:val="00C879F0"/>
    <w:rsid w:val="00C87D41"/>
    <w:rsid w:val="00C87EFC"/>
    <w:rsid w:val="00C87F7B"/>
    <w:rsid w:val="00C9078A"/>
    <w:rsid w:val="00C90BB6"/>
    <w:rsid w:val="00C90CEA"/>
    <w:rsid w:val="00C90D42"/>
    <w:rsid w:val="00C90E03"/>
    <w:rsid w:val="00C91E68"/>
    <w:rsid w:val="00C92329"/>
    <w:rsid w:val="00C92906"/>
    <w:rsid w:val="00C93330"/>
    <w:rsid w:val="00C93354"/>
    <w:rsid w:val="00C9458A"/>
    <w:rsid w:val="00C94602"/>
    <w:rsid w:val="00C946B8"/>
    <w:rsid w:val="00C946ED"/>
    <w:rsid w:val="00C94954"/>
    <w:rsid w:val="00C9507E"/>
    <w:rsid w:val="00C95AF5"/>
    <w:rsid w:val="00C95BE9"/>
    <w:rsid w:val="00C95EB3"/>
    <w:rsid w:val="00C95FC1"/>
    <w:rsid w:val="00C96135"/>
    <w:rsid w:val="00C97193"/>
    <w:rsid w:val="00C9778F"/>
    <w:rsid w:val="00C97A16"/>
    <w:rsid w:val="00C97BD2"/>
    <w:rsid w:val="00CA051E"/>
    <w:rsid w:val="00CA0713"/>
    <w:rsid w:val="00CA0D23"/>
    <w:rsid w:val="00CA112E"/>
    <w:rsid w:val="00CA1534"/>
    <w:rsid w:val="00CA1919"/>
    <w:rsid w:val="00CA2334"/>
    <w:rsid w:val="00CA2572"/>
    <w:rsid w:val="00CA26F2"/>
    <w:rsid w:val="00CA2A2C"/>
    <w:rsid w:val="00CA2A61"/>
    <w:rsid w:val="00CA2E51"/>
    <w:rsid w:val="00CA2E65"/>
    <w:rsid w:val="00CA31AC"/>
    <w:rsid w:val="00CA4064"/>
    <w:rsid w:val="00CA406E"/>
    <w:rsid w:val="00CA4299"/>
    <w:rsid w:val="00CA449B"/>
    <w:rsid w:val="00CA44FA"/>
    <w:rsid w:val="00CA5190"/>
    <w:rsid w:val="00CA5502"/>
    <w:rsid w:val="00CA595C"/>
    <w:rsid w:val="00CA5A03"/>
    <w:rsid w:val="00CA5AD9"/>
    <w:rsid w:val="00CA5BA9"/>
    <w:rsid w:val="00CA5F8F"/>
    <w:rsid w:val="00CA5FDF"/>
    <w:rsid w:val="00CA6136"/>
    <w:rsid w:val="00CA6275"/>
    <w:rsid w:val="00CA6F57"/>
    <w:rsid w:val="00CA71B8"/>
    <w:rsid w:val="00CA76C1"/>
    <w:rsid w:val="00CA7D01"/>
    <w:rsid w:val="00CB00E1"/>
    <w:rsid w:val="00CB0542"/>
    <w:rsid w:val="00CB05AC"/>
    <w:rsid w:val="00CB0783"/>
    <w:rsid w:val="00CB0BE6"/>
    <w:rsid w:val="00CB0F75"/>
    <w:rsid w:val="00CB10B7"/>
    <w:rsid w:val="00CB1593"/>
    <w:rsid w:val="00CB16E3"/>
    <w:rsid w:val="00CB20A9"/>
    <w:rsid w:val="00CB2C96"/>
    <w:rsid w:val="00CB2D21"/>
    <w:rsid w:val="00CB3497"/>
    <w:rsid w:val="00CB36CE"/>
    <w:rsid w:val="00CB3C6F"/>
    <w:rsid w:val="00CB3EEA"/>
    <w:rsid w:val="00CB3F2B"/>
    <w:rsid w:val="00CB4378"/>
    <w:rsid w:val="00CB43C2"/>
    <w:rsid w:val="00CB4817"/>
    <w:rsid w:val="00CB4AF8"/>
    <w:rsid w:val="00CB4B76"/>
    <w:rsid w:val="00CB4E93"/>
    <w:rsid w:val="00CB57CC"/>
    <w:rsid w:val="00CB5BFD"/>
    <w:rsid w:val="00CB6272"/>
    <w:rsid w:val="00CB64A3"/>
    <w:rsid w:val="00CB6668"/>
    <w:rsid w:val="00CB69CE"/>
    <w:rsid w:val="00CB6D59"/>
    <w:rsid w:val="00CB6F8C"/>
    <w:rsid w:val="00CB708E"/>
    <w:rsid w:val="00CB7113"/>
    <w:rsid w:val="00CB7193"/>
    <w:rsid w:val="00CB71D6"/>
    <w:rsid w:val="00CB7891"/>
    <w:rsid w:val="00CB7978"/>
    <w:rsid w:val="00CB7E3A"/>
    <w:rsid w:val="00CC0069"/>
    <w:rsid w:val="00CC02DD"/>
    <w:rsid w:val="00CC1096"/>
    <w:rsid w:val="00CC12F5"/>
    <w:rsid w:val="00CC1340"/>
    <w:rsid w:val="00CC1B0F"/>
    <w:rsid w:val="00CC1C18"/>
    <w:rsid w:val="00CC1E8E"/>
    <w:rsid w:val="00CC22E5"/>
    <w:rsid w:val="00CC2401"/>
    <w:rsid w:val="00CC2549"/>
    <w:rsid w:val="00CC260A"/>
    <w:rsid w:val="00CC2795"/>
    <w:rsid w:val="00CC2A88"/>
    <w:rsid w:val="00CC2DC0"/>
    <w:rsid w:val="00CC3550"/>
    <w:rsid w:val="00CC38A0"/>
    <w:rsid w:val="00CC4A75"/>
    <w:rsid w:val="00CC4E19"/>
    <w:rsid w:val="00CC51F6"/>
    <w:rsid w:val="00CC60A0"/>
    <w:rsid w:val="00CC60C0"/>
    <w:rsid w:val="00CC6144"/>
    <w:rsid w:val="00CC6A1D"/>
    <w:rsid w:val="00CC78EB"/>
    <w:rsid w:val="00CC7CA0"/>
    <w:rsid w:val="00CC7FF1"/>
    <w:rsid w:val="00CD06F8"/>
    <w:rsid w:val="00CD095F"/>
    <w:rsid w:val="00CD0E96"/>
    <w:rsid w:val="00CD13FD"/>
    <w:rsid w:val="00CD14EF"/>
    <w:rsid w:val="00CD1AF3"/>
    <w:rsid w:val="00CD1FC9"/>
    <w:rsid w:val="00CD22FC"/>
    <w:rsid w:val="00CD2EAD"/>
    <w:rsid w:val="00CD305A"/>
    <w:rsid w:val="00CD32C9"/>
    <w:rsid w:val="00CD333D"/>
    <w:rsid w:val="00CD3968"/>
    <w:rsid w:val="00CD3FD1"/>
    <w:rsid w:val="00CD41E4"/>
    <w:rsid w:val="00CD4B71"/>
    <w:rsid w:val="00CD56B7"/>
    <w:rsid w:val="00CD626C"/>
    <w:rsid w:val="00CD6746"/>
    <w:rsid w:val="00CD6AE7"/>
    <w:rsid w:val="00CD6CBE"/>
    <w:rsid w:val="00CD7C87"/>
    <w:rsid w:val="00CD7CBF"/>
    <w:rsid w:val="00CE0040"/>
    <w:rsid w:val="00CE0057"/>
    <w:rsid w:val="00CE056E"/>
    <w:rsid w:val="00CE0ADD"/>
    <w:rsid w:val="00CE0C74"/>
    <w:rsid w:val="00CE1013"/>
    <w:rsid w:val="00CE141D"/>
    <w:rsid w:val="00CE1482"/>
    <w:rsid w:val="00CE173F"/>
    <w:rsid w:val="00CE1949"/>
    <w:rsid w:val="00CE1C05"/>
    <w:rsid w:val="00CE2068"/>
    <w:rsid w:val="00CE279D"/>
    <w:rsid w:val="00CE2B2D"/>
    <w:rsid w:val="00CE2DD9"/>
    <w:rsid w:val="00CE30C1"/>
    <w:rsid w:val="00CE3271"/>
    <w:rsid w:val="00CE3C7C"/>
    <w:rsid w:val="00CE400B"/>
    <w:rsid w:val="00CE480B"/>
    <w:rsid w:val="00CE4A47"/>
    <w:rsid w:val="00CE5530"/>
    <w:rsid w:val="00CE5D69"/>
    <w:rsid w:val="00CE6468"/>
    <w:rsid w:val="00CE6AD1"/>
    <w:rsid w:val="00CE71B1"/>
    <w:rsid w:val="00CE758A"/>
    <w:rsid w:val="00CE7743"/>
    <w:rsid w:val="00CE7D76"/>
    <w:rsid w:val="00CF027E"/>
    <w:rsid w:val="00CF0736"/>
    <w:rsid w:val="00CF0F5A"/>
    <w:rsid w:val="00CF0F9B"/>
    <w:rsid w:val="00CF1081"/>
    <w:rsid w:val="00CF14FB"/>
    <w:rsid w:val="00CF179A"/>
    <w:rsid w:val="00CF22D5"/>
    <w:rsid w:val="00CF2E1D"/>
    <w:rsid w:val="00CF367B"/>
    <w:rsid w:val="00CF3B90"/>
    <w:rsid w:val="00CF4253"/>
    <w:rsid w:val="00CF42E9"/>
    <w:rsid w:val="00CF4C1C"/>
    <w:rsid w:val="00CF4DB0"/>
    <w:rsid w:val="00CF4EB1"/>
    <w:rsid w:val="00CF5010"/>
    <w:rsid w:val="00CF50F6"/>
    <w:rsid w:val="00CF5463"/>
    <w:rsid w:val="00CF61AB"/>
    <w:rsid w:val="00CF62B2"/>
    <w:rsid w:val="00CF6D99"/>
    <w:rsid w:val="00CF7429"/>
    <w:rsid w:val="00CF750C"/>
    <w:rsid w:val="00CF7584"/>
    <w:rsid w:val="00CF771E"/>
    <w:rsid w:val="00CF7A94"/>
    <w:rsid w:val="00CF7E4C"/>
    <w:rsid w:val="00D00090"/>
    <w:rsid w:val="00D0071F"/>
    <w:rsid w:val="00D00930"/>
    <w:rsid w:val="00D0096D"/>
    <w:rsid w:val="00D00998"/>
    <w:rsid w:val="00D00ED7"/>
    <w:rsid w:val="00D01804"/>
    <w:rsid w:val="00D01BBE"/>
    <w:rsid w:val="00D01EB2"/>
    <w:rsid w:val="00D0200D"/>
    <w:rsid w:val="00D021CC"/>
    <w:rsid w:val="00D022BF"/>
    <w:rsid w:val="00D039CE"/>
    <w:rsid w:val="00D04260"/>
    <w:rsid w:val="00D044C6"/>
    <w:rsid w:val="00D04555"/>
    <w:rsid w:val="00D049FE"/>
    <w:rsid w:val="00D04A2A"/>
    <w:rsid w:val="00D050DD"/>
    <w:rsid w:val="00D0529F"/>
    <w:rsid w:val="00D056EE"/>
    <w:rsid w:val="00D05C58"/>
    <w:rsid w:val="00D060DB"/>
    <w:rsid w:val="00D068CF"/>
    <w:rsid w:val="00D06A8B"/>
    <w:rsid w:val="00D06BFB"/>
    <w:rsid w:val="00D06CB2"/>
    <w:rsid w:val="00D074E8"/>
    <w:rsid w:val="00D07C11"/>
    <w:rsid w:val="00D1053F"/>
    <w:rsid w:val="00D10D2E"/>
    <w:rsid w:val="00D11965"/>
    <w:rsid w:val="00D11C3C"/>
    <w:rsid w:val="00D12169"/>
    <w:rsid w:val="00D12C1E"/>
    <w:rsid w:val="00D1307F"/>
    <w:rsid w:val="00D13304"/>
    <w:rsid w:val="00D133C0"/>
    <w:rsid w:val="00D13879"/>
    <w:rsid w:val="00D13EA9"/>
    <w:rsid w:val="00D141D2"/>
    <w:rsid w:val="00D14CD3"/>
    <w:rsid w:val="00D14DA1"/>
    <w:rsid w:val="00D14F2F"/>
    <w:rsid w:val="00D1537B"/>
    <w:rsid w:val="00D15A5F"/>
    <w:rsid w:val="00D15BC1"/>
    <w:rsid w:val="00D1623E"/>
    <w:rsid w:val="00D17163"/>
    <w:rsid w:val="00D17169"/>
    <w:rsid w:val="00D17A89"/>
    <w:rsid w:val="00D20415"/>
    <w:rsid w:val="00D2050C"/>
    <w:rsid w:val="00D20837"/>
    <w:rsid w:val="00D20E1E"/>
    <w:rsid w:val="00D21160"/>
    <w:rsid w:val="00D213BC"/>
    <w:rsid w:val="00D21574"/>
    <w:rsid w:val="00D2166B"/>
    <w:rsid w:val="00D21A9D"/>
    <w:rsid w:val="00D21BEB"/>
    <w:rsid w:val="00D22203"/>
    <w:rsid w:val="00D222A9"/>
    <w:rsid w:val="00D2235A"/>
    <w:rsid w:val="00D223B6"/>
    <w:rsid w:val="00D22647"/>
    <w:rsid w:val="00D22EEB"/>
    <w:rsid w:val="00D2356C"/>
    <w:rsid w:val="00D23DDC"/>
    <w:rsid w:val="00D23DF0"/>
    <w:rsid w:val="00D24B9B"/>
    <w:rsid w:val="00D24F1D"/>
    <w:rsid w:val="00D250F6"/>
    <w:rsid w:val="00D256B5"/>
    <w:rsid w:val="00D25AF6"/>
    <w:rsid w:val="00D26998"/>
    <w:rsid w:val="00D26AC1"/>
    <w:rsid w:val="00D26AC7"/>
    <w:rsid w:val="00D26B62"/>
    <w:rsid w:val="00D26C71"/>
    <w:rsid w:val="00D26D9D"/>
    <w:rsid w:val="00D26E53"/>
    <w:rsid w:val="00D2704D"/>
    <w:rsid w:val="00D27218"/>
    <w:rsid w:val="00D279CD"/>
    <w:rsid w:val="00D27A06"/>
    <w:rsid w:val="00D27EFA"/>
    <w:rsid w:val="00D3075A"/>
    <w:rsid w:val="00D30B67"/>
    <w:rsid w:val="00D30C1E"/>
    <w:rsid w:val="00D30FE0"/>
    <w:rsid w:val="00D317B5"/>
    <w:rsid w:val="00D31C22"/>
    <w:rsid w:val="00D31D10"/>
    <w:rsid w:val="00D32655"/>
    <w:rsid w:val="00D33546"/>
    <w:rsid w:val="00D33ECA"/>
    <w:rsid w:val="00D340D2"/>
    <w:rsid w:val="00D34E6E"/>
    <w:rsid w:val="00D34E79"/>
    <w:rsid w:val="00D35E14"/>
    <w:rsid w:val="00D360ED"/>
    <w:rsid w:val="00D3618D"/>
    <w:rsid w:val="00D36464"/>
    <w:rsid w:val="00D3665E"/>
    <w:rsid w:val="00D366C8"/>
    <w:rsid w:val="00D367C7"/>
    <w:rsid w:val="00D36A38"/>
    <w:rsid w:val="00D376F2"/>
    <w:rsid w:val="00D37727"/>
    <w:rsid w:val="00D37CA0"/>
    <w:rsid w:val="00D37E6B"/>
    <w:rsid w:val="00D37F7C"/>
    <w:rsid w:val="00D40732"/>
    <w:rsid w:val="00D409DA"/>
    <w:rsid w:val="00D41094"/>
    <w:rsid w:val="00D418C4"/>
    <w:rsid w:val="00D41D45"/>
    <w:rsid w:val="00D41E26"/>
    <w:rsid w:val="00D41FCC"/>
    <w:rsid w:val="00D42424"/>
    <w:rsid w:val="00D42825"/>
    <w:rsid w:val="00D42CF2"/>
    <w:rsid w:val="00D42E64"/>
    <w:rsid w:val="00D431F3"/>
    <w:rsid w:val="00D43306"/>
    <w:rsid w:val="00D434A2"/>
    <w:rsid w:val="00D435B6"/>
    <w:rsid w:val="00D43616"/>
    <w:rsid w:val="00D4386D"/>
    <w:rsid w:val="00D43CB9"/>
    <w:rsid w:val="00D43F38"/>
    <w:rsid w:val="00D44670"/>
    <w:rsid w:val="00D44D24"/>
    <w:rsid w:val="00D44DA0"/>
    <w:rsid w:val="00D44EE8"/>
    <w:rsid w:val="00D45418"/>
    <w:rsid w:val="00D4559E"/>
    <w:rsid w:val="00D457B9"/>
    <w:rsid w:val="00D459A3"/>
    <w:rsid w:val="00D45BA2"/>
    <w:rsid w:val="00D464B6"/>
    <w:rsid w:val="00D475C9"/>
    <w:rsid w:val="00D47710"/>
    <w:rsid w:val="00D50861"/>
    <w:rsid w:val="00D50C1C"/>
    <w:rsid w:val="00D51006"/>
    <w:rsid w:val="00D51397"/>
    <w:rsid w:val="00D515D1"/>
    <w:rsid w:val="00D51714"/>
    <w:rsid w:val="00D517E8"/>
    <w:rsid w:val="00D51DD7"/>
    <w:rsid w:val="00D52417"/>
    <w:rsid w:val="00D52A6B"/>
    <w:rsid w:val="00D52B51"/>
    <w:rsid w:val="00D52BA2"/>
    <w:rsid w:val="00D533D4"/>
    <w:rsid w:val="00D538A0"/>
    <w:rsid w:val="00D53A95"/>
    <w:rsid w:val="00D53BC8"/>
    <w:rsid w:val="00D53E10"/>
    <w:rsid w:val="00D54907"/>
    <w:rsid w:val="00D54B2A"/>
    <w:rsid w:val="00D54B40"/>
    <w:rsid w:val="00D550D5"/>
    <w:rsid w:val="00D556CE"/>
    <w:rsid w:val="00D56372"/>
    <w:rsid w:val="00D56576"/>
    <w:rsid w:val="00D56F1F"/>
    <w:rsid w:val="00D56FD2"/>
    <w:rsid w:val="00D572ED"/>
    <w:rsid w:val="00D601F5"/>
    <w:rsid w:val="00D60257"/>
    <w:rsid w:val="00D608BD"/>
    <w:rsid w:val="00D60930"/>
    <w:rsid w:val="00D61033"/>
    <w:rsid w:val="00D61536"/>
    <w:rsid w:val="00D617DF"/>
    <w:rsid w:val="00D6191F"/>
    <w:rsid w:val="00D61A19"/>
    <w:rsid w:val="00D620E4"/>
    <w:rsid w:val="00D621D8"/>
    <w:rsid w:val="00D624FA"/>
    <w:rsid w:val="00D6259C"/>
    <w:rsid w:val="00D62829"/>
    <w:rsid w:val="00D628B1"/>
    <w:rsid w:val="00D628E0"/>
    <w:rsid w:val="00D631FC"/>
    <w:rsid w:val="00D63368"/>
    <w:rsid w:val="00D633EA"/>
    <w:rsid w:val="00D63613"/>
    <w:rsid w:val="00D63B82"/>
    <w:rsid w:val="00D63B8D"/>
    <w:rsid w:val="00D63D24"/>
    <w:rsid w:val="00D63D49"/>
    <w:rsid w:val="00D643AE"/>
    <w:rsid w:val="00D64757"/>
    <w:rsid w:val="00D64D26"/>
    <w:rsid w:val="00D6520F"/>
    <w:rsid w:val="00D65648"/>
    <w:rsid w:val="00D65B23"/>
    <w:rsid w:val="00D65D4D"/>
    <w:rsid w:val="00D6608C"/>
    <w:rsid w:val="00D66360"/>
    <w:rsid w:val="00D664EE"/>
    <w:rsid w:val="00D6665D"/>
    <w:rsid w:val="00D6691F"/>
    <w:rsid w:val="00D66DEE"/>
    <w:rsid w:val="00D66EF1"/>
    <w:rsid w:val="00D672D7"/>
    <w:rsid w:val="00D70380"/>
    <w:rsid w:val="00D70633"/>
    <w:rsid w:val="00D70CAC"/>
    <w:rsid w:val="00D70EA4"/>
    <w:rsid w:val="00D70F2A"/>
    <w:rsid w:val="00D70F7D"/>
    <w:rsid w:val="00D70FD8"/>
    <w:rsid w:val="00D7114E"/>
    <w:rsid w:val="00D714F3"/>
    <w:rsid w:val="00D71AB1"/>
    <w:rsid w:val="00D71CE9"/>
    <w:rsid w:val="00D72052"/>
    <w:rsid w:val="00D72105"/>
    <w:rsid w:val="00D724D6"/>
    <w:rsid w:val="00D72715"/>
    <w:rsid w:val="00D7281B"/>
    <w:rsid w:val="00D72919"/>
    <w:rsid w:val="00D72CBD"/>
    <w:rsid w:val="00D72FA9"/>
    <w:rsid w:val="00D7336F"/>
    <w:rsid w:val="00D73659"/>
    <w:rsid w:val="00D73926"/>
    <w:rsid w:val="00D739FD"/>
    <w:rsid w:val="00D73C89"/>
    <w:rsid w:val="00D73E80"/>
    <w:rsid w:val="00D73EAB"/>
    <w:rsid w:val="00D73EBA"/>
    <w:rsid w:val="00D74BDB"/>
    <w:rsid w:val="00D74C67"/>
    <w:rsid w:val="00D74D0E"/>
    <w:rsid w:val="00D750DD"/>
    <w:rsid w:val="00D75266"/>
    <w:rsid w:val="00D75861"/>
    <w:rsid w:val="00D75D2E"/>
    <w:rsid w:val="00D75E7A"/>
    <w:rsid w:val="00D75E90"/>
    <w:rsid w:val="00D76F9D"/>
    <w:rsid w:val="00D77076"/>
    <w:rsid w:val="00D77503"/>
    <w:rsid w:val="00D775DB"/>
    <w:rsid w:val="00D8020E"/>
    <w:rsid w:val="00D80C97"/>
    <w:rsid w:val="00D80E5E"/>
    <w:rsid w:val="00D81029"/>
    <w:rsid w:val="00D811E0"/>
    <w:rsid w:val="00D821EE"/>
    <w:rsid w:val="00D822A7"/>
    <w:rsid w:val="00D823BB"/>
    <w:rsid w:val="00D82400"/>
    <w:rsid w:val="00D82590"/>
    <w:rsid w:val="00D82EE3"/>
    <w:rsid w:val="00D83A7C"/>
    <w:rsid w:val="00D84202"/>
    <w:rsid w:val="00D8449D"/>
    <w:rsid w:val="00D849DC"/>
    <w:rsid w:val="00D84F56"/>
    <w:rsid w:val="00D853D5"/>
    <w:rsid w:val="00D857E3"/>
    <w:rsid w:val="00D85C5C"/>
    <w:rsid w:val="00D8620D"/>
    <w:rsid w:val="00D86BAB"/>
    <w:rsid w:val="00D874AE"/>
    <w:rsid w:val="00D875E3"/>
    <w:rsid w:val="00D878B5"/>
    <w:rsid w:val="00D87A9E"/>
    <w:rsid w:val="00D87C07"/>
    <w:rsid w:val="00D90CD1"/>
    <w:rsid w:val="00D91195"/>
    <w:rsid w:val="00D91330"/>
    <w:rsid w:val="00D91F25"/>
    <w:rsid w:val="00D91F83"/>
    <w:rsid w:val="00D91F98"/>
    <w:rsid w:val="00D92170"/>
    <w:rsid w:val="00D927D3"/>
    <w:rsid w:val="00D9282F"/>
    <w:rsid w:val="00D92C44"/>
    <w:rsid w:val="00D92CA9"/>
    <w:rsid w:val="00D92DE0"/>
    <w:rsid w:val="00D92E4D"/>
    <w:rsid w:val="00D94409"/>
    <w:rsid w:val="00D94686"/>
    <w:rsid w:val="00D947C9"/>
    <w:rsid w:val="00D94956"/>
    <w:rsid w:val="00D94D0C"/>
    <w:rsid w:val="00D94D64"/>
    <w:rsid w:val="00D94E44"/>
    <w:rsid w:val="00D94EC9"/>
    <w:rsid w:val="00D951F8"/>
    <w:rsid w:val="00D95559"/>
    <w:rsid w:val="00D95BFD"/>
    <w:rsid w:val="00D95C3F"/>
    <w:rsid w:val="00D95DE1"/>
    <w:rsid w:val="00D96DA8"/>
    <w:rsid w:val="00D96DDE"/>
    <w:rsid w:val="00D97121"/>
    <w:rsid w:val="00D978CA"/>
    <w:rsid w:val="00D97B92"/>
    <w:rsid w:val="00D97B9F"/>
    <w:rsid w:val="00DA0123"/>
    <w:rsid w:val="00DA1076"/>
    <w:rsid w:val="00DA1958"/>
    <w:rsid w:val="00DA195A"/>
    <w:rsid w:val="00DA1F26"/>
    <w:rsid w:val="00DA1F9E"/>
    <w:rsid w:val="00DA1FD6"/>
    <w:rsid w:val="00DA272B"/>
    <w:rsid w:val="00DA2F17"/>
    <w:rsid w:val="00DA30AC"/>
    <w:rsid w:val="00DA33B1"/>
    <w:rsid w:val="00DA36D8"/>
    <w:rsid w:val="00DA3B13"/>
    <w:rsid w:val="00DA3E22"/>
    <w:rsid w:val="00DA44BE"/>
    <w:rsid w:val="00DA44D1"/>
    <w:rsid w:val="00DA4507"/>
    <w:rsid w:val="00DA5371"/>
    <w:rsid w:val="00DA5B9B"/>
    <w:rsid w:val="00DA5E7E"/>
    <w:rsid w:val="00DA62A2"/>
    <w:rsid w:val="00DA66E7"/>
    <w:rsid w:val="00DA6D9F"/>
    <w:rsid w:val="00DA6F98"/>
    <w:rsid w:val="00DA7AB0"/>
    <w:rsid w:val="00DA7C17"/>
    <w:rsid w:val="00DA7FFA"/>
    <w:rsid w:val="00DB00B7"/>
    <w:rsid w:val="00DB019C"/>
    <w:rsid w:val="00DB05D0"/>
    <w:rsid w:val="00DB0712"/>
    <w:rsid w:val="00DB1247"/>
    <w:rsid w:val="00DB1738"/>
    <w:rsid w:val="00DB17A7"/>
    <w:rsid w:val="00DB1E83"/>
    <w:rsid w:val="00DB1F67"/>
    <w:rsid w:val="00DB20BA"/>
    <w:rsid w:val="00DB23D3"/>
    <w:rsid w:val="00DB244D"/>
    <w:rsid w:val="00DB246B"/>
    <w:rsid w:val="00DB28E1"/>
    <w:rsid w:val="00DB2CA7"/>
    <w:rsid w:val="00DB2DD1"/>
    <w:rsid w:val="00DB31C6"/>
    <w:rsid w:val="00DB3346"/>
    <w:rsid w:val="00DB3852"/>
    <w:rsid w:val="00DB39FE"/>
    <w:rsid w:val="00DB3C7E"/>
    <w:rsid w:val="00DB417C"/>
    <w:rsid w:val="00DB4265"/>
    <w:rsid w:val="00DB4534"/>
    <w:rsid w:val="00DB4C06"/>
    <w:rsid w:val="00DB4D10"/>
    <w:rsid w:val="00DB4D92"/>
    <w:rsid w:val="00DB5338"/>
    <w:rsid w:val="00DB534B"/>
    <w:rsid w:val="00DB5438"/>
    <w:rsid w:val="00DB546F"/>
    <w:rsid w:val="00DB5616"/>
    <w:rsid w:val="00DB56CB"/>
    <w:rsid w:val="00DB5739"/>
    <w:rsid w:val="00DB58FD"/>
    <w:rsid w:val="00DB59C1"/>
    <w:rsid w:val="00DB63AC"/>
    <w:rsid w:val="00DB6515"/>
    <w:rsid w:val="00DB658E"/>
    <w:rsid w:val="00DB6704"/>
    <w:rsid w:val="00DB6B60"/>
    <w:rsid w:val="00DB6EE8"/>
    <w:rsid w:val="00DB6EF2"/>
    <w:rsid w:val="00DB6FC9"/>
    <w:rsid w:val="00DB7587"/>
    <w:rsid w:val="00DB75B4"/>
    <w:rsid w:val="00DB774E"/>
    <w:rsid w:val="00DB7953"/>
    <w:rsid w:val="00DC07FD"/>
    <w:rsid w:val="00DC0FE1"/>
    <w:rsid w:val="00DC1384"/>
    <w:rsid w:val="00DC1671"/>
    <w:rsid w:val="00DC1C85"/>
    <w:rsid w:val="00DC1FDE"/>
    <w:rsid w:val="00DC2281"/>
    <w:rsid w:val="00DC2F32"/>
    <w:rsid w:val="00DC2F4E"/>
    <w:rsid w:val="00DC31A0"/>
    <w:rsid w:val="00DC34A5"/>
    <w:rsid w:val="00DC3ABA"/>
    <w:rsid w:val="00DC3C9D"/>
    <w:rsid w:val="00DC402D"/>
    <w:rsid w:val="00DC4062"/>
    <w:rsid w:val="00DC4684"/>
    <w:rsid w:val="00DC4A2F"/>
    <w:rsid w:val="00DC4C8D"/>
    <w:rsid w:val="00DC4DA1"/>
    <w:rsid w:val="00DC4FB3"/>
    <w:rsid w:val="00DC548B"/>
    <w:rsid w:val="00DC58CF"/>
    <w:rsid w:val="00DC5B0A"/>
    <w:rsid w:val="00DC5CBD"/>
    <w:rsid w:val="00DC60C7"/>
    <w:rsid w:val="00DC63C8"/>
    <w:rsid w:val="00DC63F9"/>
    <w:rsid w:val="00DC6568"/>
    <w:rsid w:val="00DC6828"/>
    <w:rsid w:val="00DC6BDE"/>
    <w:rsid w:val="00DC6C6B"/>
    <w:rsid w:val="00DC70E3"/>
    <w:rsid w:val="00DC7246"/>
    <w:rsid w:val="00DC7A27"/>
    <w:rsid w:val="00DD01D4"/>
    <w:rsid w:val="00DD037B"/>
    <w:rsid w:val="00DD050F"/>
    <w:rsid w:val="00DD08A1"/>
    <w:rsid w:val="00DD0919"/>
    <w:rsid w:val="00DD0FE8"/>
    <w:rsid w:val="00DD12FA"/>
    <w:rsid w:val="00DD1736"/>
    <w:rsid w:val="00DD216C"/>
    <w:rsid w:val="00DD2416"/>
    <w:rsid w:val="00DD252B"/>
    <w:rsid w:val="00DD275E"/>
    <w:rsid w:val="00DD3866"/>
    <w:rsid w:val="00DD3DA6"/>
    <w:rsid w:val="00DD48A9"/>
    <w:rsid w:val="00DD48ED"/>
    <w:rsid w:val="00DD4945"/>
    <w:rsid w:val="00DD4DEB"/>
    <w:rsid w:val="00DD51A4"/>
    <w:rsid w:val="00DD53A0"/>
    <w:rsid w:val="00DD53AD"/>
    <w:rsid w:val="00DD5B0A"/>
    <w:rsid w:val="00DD61E9"/>
    <w:rsid w:val="00DD66E4"/>
    <w:rsid w:val="00DD6ED4"/>
    <w:rsid w:val="00DD6FF6"/>
    <w:rsid w:val="00DD762E"/>
    <w:rsid w:val="00DE064D"/>
    <w:rsid w:val="00DE07C7"/>
    <w:rsid w:val="00DE1452"/>
    <w:rsid w:val="00DE1A86"/>
    <w:rsid w:val="00DE1EA0"/>
    <w:rsid w:val="00DE31E4"/>
    <w:rsid w:val="00DE31FA"/>
    <w:rsid w:val="00DE34AC"/>
    <w:rsid w:val="00DE44C9"/>
    <w:rsid w:val="00DE4AE8"/>
    <w:rsid w:val="00DE4B0D"/>
    <w:rsid w:val="00DE4E66"/>
    <w:rsid w:val="00DE50DC"/>
    <w:rsid w:val="00DE5B0D"/>
    <w:rsid w:val="00DE64AD"/>
    <w:rsid w:val="00DE668C"/>
    <w:rsid w:val="00DE75FE"/>
    <w:rsid w:val="00DE7807"/>
    <w:rsid w:val="00DE7BBD"/>
    <w:rsid w:val="00DE7C58"/>
    <w:rsid w:val="00DE7C94"/>
    <w:rsid w:val="00DE7FB1"/>
    <w:rsid w:val="00DF1524"/>
    <w:rsid w:val="00DF230B"/>
    <w:rsid w:val="00DF2796"/>
    <w:rsid w:val="00DF31CE"/>
    <w:rsid w:val="00DF3368"/>
    <w:rsid w:val="00DF338D"/>
    <w:rsid w:val="00DF3536"/>
    <w:rsid w:val="00DF3863"/>
    <w:rsid w:val="00DF38C4"/>
    <w:rsid w:val="00DF3C72"/>
    <w:rsid w:val="00DF402F"/>
    <w:rsid w:val="00DF44B9"/>
    <w:rsid w:val="00DF4A55"/>
    <w:rsid w:val="00DF4A8F"/>
    <w:rsid w:val="00DF5100"/>
    <w:rsid w:val="00DF51FA"/>
    <w:rsid w:val="00DF5915"/>
    <w:rsid w:val="00DF63D0"/>
    <w:rsid w:val="00DF78C8"/>
    <w:rsid w:val="00E00030"/>
    <w:rsid w:val="00E00388"/>
    <w:rsid w:val="00E0138B"/>
    <w:rsid w:val="00E016AC"/>
    <w:rsid w:val="00E018E2"/>
    <w:rsid w:val="00E01BE2"/>
    <w:rsid w:val="00E01E64"/>
    <w:rsid w:val="00E020B8"/>
    <w:rsid w:val="00E02179"/>
    <w:rsid w:val="00E02D79"/>
    <w:rsid w:val="00E0326C"/>
    <w:rsid w:val="00E034CA"/>
    <w:rsid w:val="00E03887"/>
    <w:rsid w:val="00E038CD"/>
    <w:rsid w:val="00E04182"/>
    <w:rsid w:val="00E05D79"/>
    <w:rsid w:val="00E0653E"/>
    <w:rsid w:val="00E06DB5"/>
    <w:rsid w:val="00E06DD9"/>
    <w:rsid w:val="00E07091"/>
    <w:rsid w:val="00E074E2"/>
    <w:rsid w:val="00E07699"/>
    <w:rsid w:val="00E076D1"/>
    <w:rsid w:val="00E0798F"/>
    <w:rsid w:val="00E07F31"/>
    <w:rsid w:val="00E10531"/>
    <w:rsid w:val="00E10628"/>
    <w:rsid w:val="00E10F31"/>
    <w:rsid w:val="00E117EB"/>
    <w:rsid w:val="00E118BA"/>
    <w:rsid w:val="00E118C7"/>
    <w:rsid w:val="00E11972"/>
    <w:rsid w:val="00E11B63"/>
    <w:rsid w:val="00E12961"/>
    <w:rsid w:val="00E1296E"/>
    <w:rsid w:val="00E1321A"/>
    <w:rsid w:val="00E13224"/>
    <w:rsid w:val="00E13D28"/>
    <w:rsid w:val="00E145A3"/>
    <w:rsid w:val="00E145DA"/>
    <w:rsid w:val="00E14E72"/>
    <w:rsid w:val="00E14E80"/>
    <w:rsid w:val="00E14FB8"/>
    <w:rsid w:val="00E15663"/>
    <w:rsid w:val="00E160DC"/>
    <w:rsid w:val="00E1631F"/>
    <w:rsid w:val="00E163AB"/>
    <w:rsid w:val="00E163DB"/>
    <w:rsid w:val="00E1650D"/>
    <w:rsid w:val="00E16AA8"/>
    <w:rsid w:val="00E171FC"/>
    <w:rsid w:val="00E1731A"/>
    <w:rsid w:val="00E173EB"/>
    <w:rsid w:val="00E17B6A"/>
    <w:rsid w:val="00E17C40"/>
    <w:rsid w:val="00E2067F"/>
    <w:rsid w:val="00E20C27"/>
    <w:rsid w:val="00E20FE7"/>
    <w:rsid w:val="00E21286"/>
    <w:rsid w:val="00E21471"/>
    <w:rsid w:val="00E214FE"/>
    <w:rsid w:val="00E2154A"/>
    <w:rsid w:val="00E2177B"/>
    <w:rsid w:val="00E218F4"/>
    <w:rsid w:val="00E22345"/>
    <w:rsid w:val="00E22604"/>
    <w:rsid w:val="00E22F72"/>
    <w:rsid w:val="00E231F0"/>
    <w:rsid w:val="00E235F1"/>
    <w:rsid w:val="00E23A35"/>
    <w:rsid w:val="00E242B2"/>
    <w:rsid w:val="00E24432"/>
    <w:rsid w:val="00E24637"/>
    <w:rsid w:val="00E246F5"/>
    <w:rsid w:val="00E248B3"/>
    <w:rsid w:val="00E24906"/>
    <w:rsid w:val="00E25044"/>
    <w:rsid w:val="00E25747"/>
    <w:rsid w:val="00E25AF2"/>
    <w:rsid w:val="00E25C97"/>
    <w:rsid w:val="00E25E57"/>
    <w:rsid w:val="00E26559"/>
    <w:rsid w:val="00E2661C"/>
    <w:rsid w:val="00E26709"/>
    <w:rsid w:val="00E26727"/>
    <w:rsid w:val="00E2687B"/>
    <w:rsid w:val="00E26D6A"/>
    <w:rsid w:val="00E2708A"/>
    <w:rsid w:val="00E271DA"/>
    <w:rsid w:val="00E27986"/>
    <w:rsid w:val="00E30404"/>
    <w:rsid w:val="00E30653"/>
    <w:rsid w:val="00E30D34"/>
    <w:rsid w:val="00E30E5D"/>
    <w:rsid w:val="00E3102E"/>
    <w:rsid w:val="00E315EC"/>
    <w:rsid w:val="00E31FD0"/>
    <w:rsid w:val="00E32842"/>
    <w:rsid w:val="00E32BB1"/>
    <w:rsid w:val="00E32F3E"/>
    <w:rsid w:val="00E331FA"/>
    <w:rsid w:val="00E33544"/>
    <w:rsid w:val="00E3356D"/>
    <w:rsid w:val="00E33781"/>
    <w:rsid w:val="00E33787"/>
    <w:rsid w:val="00E33820"/>
    <w:rsid w:val="00E338C8"/>
    <w:rsid w:val="00E33A2F"/>
    <w:rsid w:val="00E345ED"/>
    <w:rsid w:val="00E349CC"/>
    <w:rsid w:val="00E349F6"/>
    <w:rsid w:val="00E34BC5"/>
    <w:rsid w:val="00E35149"/>
    <w:rsid w:val="00E35434"/>
    <w:rsid w:val="00E361D5"/>
    <w:rsid w:val="00E36234"/>
    <w:rsid w:val="00E363BF"/>
    <w:rsid w:val="00E3648E"/>
    <w:rsid w:val="00E36D7A"/>
    <w:rsid w:val="00E37265"/>
    <w:rsid w:val="00E37883"/>
    <w:rsid w:val="00E37BC9"/>
    <w:rsid w:val="00E37E55"/>
    <w:rsid w:val="00E37F25"/>
    <w:rsid w:val="00E403B0"/>
    <w:rsid w:val="00E40621"/>
    <w:rsid w:val="00E409BA"/>
    <w:rsid w:val="00E40AD4"/>
    <w:rsid w:val="00E40BB6"/>
    <w:rsid w:val="00E41746"/>
    <w:rsid w:val="00E41E33"/>
    <w:rsid w:val="00E41EC3"/>
    <w:rsid w:val="00E4250E"/>
    <w:rsid w:val="00E42980"/>
    <w:rsid w:val="00E42C14"/>
    <w:rsid w:val="00E431F2"/>
    <w:rsid w:val="00E434E3"/>
    <w:rsid w:val="00E43AF7"/>
    <w:rsid w:val="00E43C64"/>
    <w:rsid w:val="00E43FC8"/>
    <w:rsid w:val="00E4485B"/>
    <w:rsid w:val="00E44A2B"/>
    <w:rsid w:val="00E44D26"/>
    <w:rsid w:val="00E44D67"/>
    <w:rsid w:val="00E44E24"/>
    <w:rsid w:val="00E44EDD"/>
    <w:rsid w:val="00E45083"/>
    <w:rsid w:val="00E457C8"/>
    <w:rsid w:val="00E457E7"/>
    <w:rsid w:val="00E45AF0"/>
    <w:rsid w:val="00E4657E"/>
    <w:rsid w:val="00E46B68"/>
    <w:rsid w:val="00E4711F"/>
    <w:rsid w:val="00E47317"/>
    <w:rsid w:val="00E47615"/>
    <w:rsid w:val="00E476F6"/>
    <w:rsid w:val="00E47838"/>
    <w:rsid w:val="00E47CEA"/>
    <w:rsid w:val="00E500AA"/>
    <w:rsid w:val="00E50154"/>
    <w:rsid w:val="00E503F5"/>
    <w:rsid w:val="00E50564"/>
    <w:rsid w:val="00E5098A"/>
    <w:rsid w:val="00E50B0C"/>
    <w:rsid w:val="00E50B99"/>
    <w:rsid w:val="00E50C2E"/>
    <w:rsid w:val="00E5115E"/>
    <w:rsid w:val="00E512D5"/>
    <w:rsid w:val="00E5156B"/>
    <w:rsid w:val="00E51B2D"/>
    <w:rsid w:val="00E51F7F"/>
    <w:rsid w:val="00E52676"/>
    <w:rsid w:val="00E52B7F"/>
    <w:rsid w:val="00E52D3F"/>
    <w:rsid w:val="00E52FD2"/>
    <w:rsid w:val="00E533AC"/>
    <w:rsid w:val="00E53423"/>
    <w:rsid w:val="00E536E8"/>
    <w:rsid w:val="00E53AA6"/>
    <w:rsid w:val="00E53B01"/>
    <w:rsid w:val="00E53F1A"/>
    <w:rsid w:val="00E54687"/>
    <w:rsid w:val="00E549D9"/>
    <w:rsid w:val="00E54C07"/>
    <w:rsid w:val="00E54EAC"/>
    <w:rsid w:val="00E55049"/>
    <w:rsid w:val="00E5528D"/>
    <w:rsid w:val="00E564C0"/>
    <w:rsid w:val="00E56AF1"/>
    <w:rsid w:val="00E56BC2"/>
    <w:rsid w:val="00E56D37"/>
    <w:rsid w:val="00E56F4D"/>
    <w:rsid w:val="00E571B6"/>
    <w:rsid w:val="00E57257"/>
    <w:rsid w:val="00E57473"/>
    <w:rsid w:val="00E5787B"/>
    <w:rsid w:val="00E579C2"/>
    <w:rsid w:val="00E57D62"/>
    <w:rsid w:val="00E57DD0"/>
    <w:rsid w:val="00E57E32"/>
    <w:rsid w:val="00E60568"/>
    <w:rsid w:val="00E606CE"/>
    <w:rsid w:val="00E60716"/>
    <w:rsid w:val="00E61FAF"/>
    <w:rsid w:val="00E621E4"/>
    <w:rsid w:val="00E62716"/>
    <w:rsid w:val="00E6295C"/>
    <w:rsid w:val="00E62FA0"/>
    <w:rsid w:val="00E63080"/>
    <w:rsid w:val="00E634D2"/>
    <w:rsid w:val="00E63D83"/>
    <w:rsid w:val="00E64B9B"/>
    <w:rsid w:val="00E64D1D"/>
    <w:rsid w:val="00E655F3"/>
    <w:rsid w:val="00E662FE"/>
    <w:rsid w:val="00E665E8"/>
    <w:rsid w:val="00E66DA0"/>
    <w:rsid w:val="00E67643"/>
    <w:rsid w:val="00E67FF3"/>
    <w:rsid w:val="00E7000C"/>
    <w:rsid w:val="00E701E1"/>
    <w:rsid w:val="00E706FA"/>
    <w:rsid w:val="00E7142D"/>
    <w:rsid w:val="00E71705"/>
    <w:rsid w:val="00E71888"/>
    <w:rsid w:val="00E72157"/>
    <w:rsid w:val="00E722D3"/>
    <w:rsid w:val="00E72DB0"/>
    <w:rsid w:val="00E72F13"/>
    <w:rsid w:val="00E7337F"/>
    <w:rsid w:val="00E73C2A"/>
    <w:rsid w:val="00E74760"/>
    <w:rsid w:val="00E7478B"/>
    <w:rsid w:val="00E74989"/>
    <w:rsid w:val="00E74FDB"/>
    <w:rsid w:val="00E752B2"/>
    <w:rsid w:val="00E75461"/>
    <w:rsid w:val="00E757E6"/>
    <w:rsid w:val="00E75835"/>
    <w:rsid w:val="00E7636C"/>
    <w:rsid w:val="00E765A0"/>
    <w:rsid w:val="00E76697"/>
    <w:rsid w:val="00E76886"/>
    <w:rsid w:val="00E76FB7"/>
    <w:rsid w:val="00E7774D"/>
    <w:rsid w:val="00E77F4C"/>
    <w:rsid w:val="00E800D8"/>
    <w:rsid w:val="00E8010C"/>
    <w:rsid w:val="00E808A1"/>
    <w:rsid w:val="00E81157"/>
    <w:rsid w:val="00E81FE5"/>
    <w:rsid w:val="00E822D1"/>
    <w:rsid w:val="00E8303C"/>
    <w:rsid w:val="00E83219"/>
    <w:rsid w:val="00E83266"/>
    <w:rsid w:val="00E834EC"/>
    <w:rsid w:val="00E83747"/>
    <w:rsid w:val="00E83C50"/>
    <w:rsid w:val="00E83E0C"/>
    <w:rsid w:val="00E83E90"/>
    <w:rsid w:val="00E83F91"/>
    <w:rsid w:val="00E84461"/>
    <w:rsid w:val="00E846E8"/>
    <w:rsid w:val="00E84744"/>
    <w:rsid w:val="00E84767"/>
    <w:rsid w:val="00E847DA"/>
    <w:rsid w:val="00E859EF"/>
    <w:rsid w:val="00E85DA1"/>
    <w:rsid w:val="00E85F99"/>
    <w:rsid w:val="00E860D5"/>
    <w:rsid w:val="00E866B4"/>
    <w:rsid w:val="00E86A93"/>
    <w:rsid w:val="00E87068"/>
    <w:rsid w:val="00E8746D"/>
    <w:rsid w:val="00E876D5"/>
    <w:rsid w:val="00E877C5"/>
    <w:rsid w:val="00E87B0E"/>
    <w:rsid w:val="00E90174"/>
    <w:rsid w:val="00E90199"/>
    <w:rsid w:val="00E90252"/>
    <w:rsid w:val="00E90D30"/>
    <w:rsid w:val="00E90FD7"/>
    <w:rsid w:val="00E9141E"/>
    <w:rsid w:val="00E9164D"/>
    <w:rsid w:val="00E91B88"/>
    <w:rsid w:val="00E922B6"/>
    <w:rsid w:val="00E93C47"/>
    <w:rsid w:val="00E94202"/>
    <w:rsid w:val="00E94435"/>
    <w:rsid w:val="00E94886"/>
    <w:rsid w:val="00E948F9"/>
    <w:rsid w:val="00E94D2D"/>
    <w:rsid w:val="00E950D2"/>
    <w:rsid w:val="00E950F3"/>
    <w:rsid w:val="00E95A69"/>
    <w:rsid w:val="00E95BFB"/>
    <w:rsid w:val="00E9677A"/>
    <w:rsid w:val="00E9697E"/>
    <w:rsid w:val="00E96A93"/>
    <w:rsid w:val="00E96F21"/>
    <w:rsid w:val="00E97274"/>
    <w:rsid w:val="00E972FB"/>
    <w:rsid w:val="00E97506"/>
    <w:rsid w:val="00E97722"/>
    <w:rsid w:val="00E97AB7"/>
    <w:rsid w:val="00E97ACD"/>
    <w:rsid w:val="00EA0649"/>
    <w:rsid w:val="00EA0657"/>
    <w:rsid w:val="00EA09D0"/>
    <w:rsid w:val="00EA0EC3"/>
    <w:rsid w:val="00EA19F5"/>
    <w:rsid w:val="00EA1C44"/>
    <w:rsid w:val="00EA26DD"/>
    <w:rsid w:val="00EA2740"/>
    <w:rsid w:val="00EA36AC"/>
    <w:rsid w:val="00EA4618"/>
    <w:rsid w:val="00EA4C38"/>
    <w:rsid w:val="00EA4F87"/>
    <w:rsid w:val="00EA54D9"/>
    <w:rsid w:val="00EA558D"/>
    <w:rsid w:val="00EA55A2"/>
    <w:rsid w:val="00EA5CA5"/>
    <w:rsid w:val="00EA66A5"/>
    <w:rsid w:val="00EA6777"/>
    <w:rsid w:val="00EA759A"/>
    <w:rsid w:val="00EA7691"/>
    <w:rsid w:val="00EA796A"/>
    <w:rsid w:val="00EA7A1B"/>
    <w:rsid w:val="00EB03F1"/>
    <w:rsid w:val="00EB059C"/>
    <w:rsid w:val="00EB06ED"/>
    <w:rsid w:val="00EB08FA"/>
    <w:rsid w:val="00EB0ACA"/>
    <w:rsid w:val="00EB0EA0"/>
    <w:rsid w:val="00EB0FC7"/>
    <w:rsid w:val="00EB1B38"/>
    <w:rsid w:val="00EB1B8A"/>
    <w:rsid w:val="00EB1BCE"/>
    <w:rsid w:val="00EB1F22"/>
    <w:rsid w:val="00EB2169"/>
    <w:rsid w:val="00EB22E8"/>
    <w:rsid w:val="00EB23B9"/>
    <w:rsid w:val="00EB2618"/>
    <w:rsid w:val="00EB268D"/>
    <w:rsid w:val="00EB31ED"/>
    <w:rsid w:val="00EB37D1"/>
    <w:rsid w:val="00EB37FD"/>
    <w:rsid w:val="00EB3F74"/>
    <w:rsid w:val="00EB4426"/>
    <w:rsid w:val="00EB4559"/>
    <w:rsid w:val="00EB491B"/>
    <w:rsid w:val="00EB50D1"/>
    <w:rsid w:val="00EB51B7"/>
    <w:rsid w:val="00EB53A8"/>
    <w:rsid w:val="00EB5669"/>
    <w:rsid w:val="00EB6029"/>
    <w:rsid w:val="00EB6478"/>
    <w:rsid w:val="00EB67A2"/>
    <w:rsid w:val="00EB681B"/>
    <w:rsid w:val="00EB74A2"/>
    <w:rsid w:val="00EB76FD"/>
    <w:rsid w:val="00EB78F1"/>
    <w:rsid w:val="00EB7AA3"/>
    <w:rsid w:val="00EB7DA9"/>
    <w:rsid w:val="00EC09E0"/>
    <w:rsid w:val="00EC0C4D"/>
    <w:rsid w:val="00EC0C65"/>
    <w:rsid w:val="00EC0E43"/>
    <w:rsid w:val="00EC0E48"/>
    <w:rsid w:val="00EC11A5"/>
    <w:rsid w:val="00EC154D"/>
    <w:rsid w:val="00EC16C4"/>
    <w:rsid w:val="00EC257D"/>
    <w:rsid w:val="00EC2929"/>
    <w:rsid w:val="00EC2CBA"/>
    <w:rsid w:val="00EC4640"/>
    <w:rsid w:val="00EC4678"/>
    <w:rsid w:val="00EC4944"/>
    <w:rsid w:val="00EC49E8"/>
    <w:rsid w:val="00EC50B1"/>
    <w:rsid w:val="00EC52E1"/>
    <w:rsid w:val="00EC54C8"/>
    <w:rsid w:val="00EC56BA"/>
    <w:rsid w:val="00EC56EE"/>
    <w:rsid w:val="00EC5777"/>
    <w:rsid w:val="00EC639B"/>
    <w:rsid w:val="00EC6B0D"/>
    <w:rsid w:val="00EC7B7B"/>
    <w:rsid w:val="00ED0566"/>
    <w:rsid w:val="00ED067D"/>
    <w:rsid w:val="00ED0A8C"/>
    <w:rsid w:val="00ED1C08"/>
    <w:rsid w:val="00ED2420"/>
    <w:rsid w:val="00ED288F"/>
    <w:rsid w:val="00ED2E14"/>
    <w:rsid w:val="00ED2F10"/>
    <w:rsid w:val="00ED3104"/>
    <w:rsid w:val="00ED3392"/>
    <w:rsid w:val="00ED3C51"/>
    <w:rsid w:val="00ED3EE4"/>
    <w:rsid w:val="00ED41CE"/>
    <w:rsid w:val="00ED4441"/>
    <w:rsid w:val="00ED47B8"/>
    <w:rsid w:val="00ED4869"/>
    <w:rsid w:val="00ED4D04"/>
    <w:rsid w:val="00ED5072"/>
    <w:rsid w:val="00ED5179"/>
    <w:rsid w:val="00ED5491"/>
    <w:rsid w:val="00ED56C8"/>
    <w:rsid w:val="00ED59D4"/>
    <w:rsid w:val="00ED59FF"/>
    <w:rsid w:val="00ED5C02"/>
    <w:rsid w:val="00ED5CB0"/>
    <w:rsid w:val="00ED5FCA"/>
    <w:rsid w:val="00ED6C15"/>
    <w:rsid w:val="00ED7294"/>
    <w:rsid w:val="00ED77F4"/>
    <w:rsid w:val="00ED7A52"/>
    <w:rsid w:val="00EE0246"/>
    <w:rsid w:val="00EE09BC"/>
    <w:rsid w:val="00EE0AA3"/>
    <w:rsid w:val="00EE0E83"/>
    <w:rsid w:val="00EE0F48"/>
    <w:rsid w:val="00EE1879"/>
    <w:rsid w:val="00EE1D07"/>
    <w:rsid w:val="00EE2274"/>
    <w:rsid w:val="00EE271B"/>
    <w:rsid w:val="00EE2B9C"/>
    <w:rsid w:val="00EE2F4D"/>
    <w:rsid w:val="00EE2F8F"/>
    <w:rsid w:val="00EE31CD"/>
    <w:rsid w:val="00EE336B"/>
    <w:rsid w:val="00EE36AD"/>
    <w:rsid w:val="00EE371E"/>
    <w:rsid w:val="00EE3796"/>
    <w:rsid w:val="00EE39AE"/>
    <w:rsid w:val="00EE3B72"/>
    <w:rsid w:val="00EE431D"/>
    <w:rsid w:val="00EE43B6"/>
    <w:rsid w:val="00EE450C"/>
    <w:rsid w:val="00EE45AD"/>
    <w:rsid w:val="00EE4897"/>
    <w:rsid w:val="00EE4C27"/>
    <w:rsid w:val="00EE56F3"/>
    <w:rsid w:val="00EE5DD6"/>
    <w:rsid w:val="00EE696C"/>
    <w:rsid w:val="00EE776D"/>
    <w:rsid w:val="00EF0390"/>
    <w:rsid w:val="00EF08C8"/>
    <w:rsid w:val="00EF09A1"/>
    <w:rsid w:val="00EF0BDC"/>
    <w:rsid w:val="00EF0DC7"/>
    <w:rsid w:val="00EF1825"/>
    <w:rsid w:val="00EF1A9E"/>
    <w:rsid w:val="00EF1CDB"/>
    <w:rsid w:val="00EF1D6B"/>
    <w:rsid w:val="00EF23D0"/>
    <w:rsid w:val="00EF2409"/>
    <w:rsid w:val="00EF244F"/>
    <w:rsid w:val="00EF2635"/>
    <w:rsid w:val="00EF2A90"/>
    <w:rsid w:val="00EF2AAC"/>
    <w:rsid w:val="00EF2AD4"/>
    <w:rsid w:val="00EF2D2D"/>
    <w:rsid w:val="00EF3E40"/>
    <w:rsid w:val="00EF45E7"/>
    <w:rsid w:val="00EF4916"/>
    <w:rsid w:val="00EF5860"/>
    <w:rsid w:val="00EF5CA0"/>
    <w:rsid w:val="00EF5E7E"/>
    <w:rsid w:val="00EF644B"/>
    <w:rsid w:val="00EF66CA"/>
    <w:rsid w:val="00EF74CA"/>
    <w:rsid w:val="00EF7623"/>
    <w:rsid w:val="00F0026B"/>
    <w:rsid w:val="00F00571"/>
    <w:rsid w:val="00F0057A"/>
    <w:rsid w:val="00F005D1"/>
    <w:rsid w:val="00F00792"/>
    <w:rsid w:val="00F00CBD"/>
    <w:rsid w:val="00F00F0B"/>
    <w:rsid w:val="00F015C4"/>
    <w:rsid w:val="00F01F01"/>
    <w:rsid w:val="00F021CD"/>
    <w:rsid w:val="00F02A00"/>
    <w:rsid w:val="00F02C35"/>
    <w:rsid w:val="00F039D2"/>
    <w:rsid w:val="00F03CDE"/>
    <w:rsid w:val="00F044F1"/>
    <w:rsid w:val="00F04844"/>
    <w:rsid w:val="00F04E97"/>
    <w:rsid w:val="00F05176"/>
    <w:rsid w:val="00F05221"/>
    <w:rsid w:val="00F05583"/>
    <w:rsid w:val="00F055A3"/>
    <w:rsid w:val="00F05730"/>
    <w:rsid w:val="00F057A2"/>
    <w:rsid w:val="00F05A71"/>
    <w:rsid w:val="00F05EAD"/>
    <w:rsid w:val="00F06328"/>
    <w:rsid w:val="00F066BE"/>
    <w:rsid w:val="00F06D7E"/>
    <w:rsid w:val="00F06EFA"/>
    <w:rsid w:val="00F074A3"/>
    <w:rsid w:val="00F0762E"/>
    <w:rsid w:val="00F07D68"/>
    <w:rsid w:val="00F11048"/>
    <w:rsid w:val="00F110B5"/>
    <w:rsid w:val="00F11365"/>
    <w:rsid w:val="00F1167D"/>
    <w:rsid w:val="00F11A56"/>
    <w:rsid w:val="00F11CBA"/>
    <w:rsid w:val="00F12251"/>
    <w:rsid w:val="00F12C9C"/>
    <w:rsid w:val="00F13065"/>
    <w:rsid w:val="00F13C99"/>
    <w:rsid w:val="00F13CC0"/>
    <w:rsid w:val="00F144BC"/>
    <w:rsid w:val="00F14B46"/>
    <w:rsid w:val="00F14B53"/>
    <w:rsid w:val="00F14B62"/>
    <w:rsid w:val="00F1509B"/>
    <w:rsid w:val="00F1524A"/>
    <w:rsid w:val="00F1564F"/>
    <w:rsid w:val="00F1573D"/>
    <w:rsid w:val="00F157F9"/>
    <w:rsid w:val="00F159DC"/>
    <w:rsid w:val="00F15CE6"/>
    <w:rsid w:val="00F16362"/>
    <w:rsid w:val="00F16854"/>
    <w:rsid w:val="00F16AA5"/>
    <w:rsid w:val="00F16B1E"/>
    <w:rsid w:val="00F16BFB"/>
    <w:rsid w:val="00F1702A"/>
    <w:rsid w:val="00F17151"/>
    <w:rsid w:val="00F171AF"/>
    <w:rsid w:val="00F1750F"/>
    <w:rsid w:val="00F17B2A"/>
    <w:rsid w:val="00F17D26"/>
    <w:rsid w:val="00F17ED1"/>
    <w:rsid w:val="00F20178"/>
    <w:rsid w:val="00F205E5"/>
    <w:rsid w:val="00F205F2"/>
    <w:rsid w:val="00F20940"/>
    <w:rsid w:val="00F216FB"/>
    <w:rsid w:val="00F2189E"/>
    <w:rsid w:val="00F218B0"/>
    <w:rsid w:val="00F21937"/>
    <w:rsid w:val="00F21A38"/>
    <w:rsid w:val="00F21E92"/>
    <w:rsid w:val="00F221DC"/>
    <w:rsid w:val="00F2225C"/>
    <w:rsid w:val="00F22312"/>
    <w:rsid w:val="00F22576"/>
    <w:rsid w:val="00F22740"/>
    <w:rsid w:val="00F227DF"/>
    <w:rsid w:val="00F22BE9"/>
    <w:rsid w:val="00F236B3"/>
    <w:rsid w:val="00F23ADC"/>
    <w:rsid w:val="00F23F9B"/>
    <w:rsid w:val="00F244D0"/>
    <w:rsid w:val="00F25505"/>
    <w:rsid w:val="00F2550E"/>
    <w:rsid w:val="00F2554F"/>
    <w:rsid w:val="00F25E01"/>
    <w:rsid w:val="00F25EB4"/>
    <w:rsid w:val="00F26810"/>
    <w:rsid w:val="00F268B7"/>
    <w:rsid w:val="00F26F68"/>
    <w:rsid w:val="00F275A3"/>
    <w:rsid w:val="00F27968"/>
    <w:rsid w:val="00F27B48"/>
    <w:rsid w:val="00F3033E"/>
    <w:rsid w:val="00F316F8"/>
    <w:rsid w:val="00F31781"/>
    <w:rsid w:val="00F319A7"/>
    <w:rsid w:val="00F32095"/>
    <w:rsid w:val="00F321D1"/>
    <w:rsid w:val="00F32928"/>
    <w:rsid w:val="00F33386"/>
    <w:rsid w:val="00F336F4"/>
    <w:rsid w:val="00F343C5"/>
    <w:rsid w:val="00F34421"/>
    <w:rsid w:val="00F34CBD"/>
    <w:rsid w:val="00F34FE0"/>
    <w:rsid w:val="00F35D2B"/>
    <w:rsid w:val="00F35E18"/>
    <w:rsid w:val="00F36754"/>
    <w:rsid w:val="00F36850"/>
    <w:rsid w:val="00F37003"/>
    <w:rsid w:val="00F3702F"/>
    <w:rsid w:val="00F3707C"/>
    <w:rsid w:val="00F37AAB"/>
    <w:rsid w:val="00F37D64"/>
    <w:rsid w:val="00F37F08"/>
    <w:rsid w:val="00F40302"/>
    <w:rsid w:val="00F4042D"/>
    <w:rsid w:val="00F407D0"/>
    <w:rsid w:val="00F40968"/>
    <w:rsid w:val="00F40C74"/>
    <w:rsid w:val="00F4118C"/>
    <w:rsid w:val="00F413F6"/>
    <w:rsid w:val="00F41DC4"/>
    <w:rsid w:val="00F422DF"/>
    <w:rsid w:val="00F4282E"/>
    <w:rsid w:val="00F42FA7"/>
    <w:rsid w:val="00F436D1"/>
    <w:rsid w:val="00F43B58"/>
    <w:rsid w:val="00F44504"/>
    <w:rsid w:val="00F448AE"/>
    <w:rsid w:val="00F448C0"/>
    <w:rsid w:val="00F45E06"/>
    <w:rsid w:val="00F46913"/>
    <w:rsid w:val="00F47460"/>
    <w:rsid w:val="00F47EFD"/>
    <w:rsid w:val="00F500C1"/>
    <w:rsid w:val="00F50127"/>
    <w:rsid w:val="00F5138A"/>
    <w:rsid w:val="00F513FC"/>
    <w:rsid w:val="00F518A8"/>
    <w:rsid w:val="00F51EA6"/>
    <w:rsid w:val="00F52317"/>
    <w:rsid w:val="00F525B9"/>
    <w:rsid w:val="00F525CE"/>
    <w:rsid w:val="00F52B93"/>
    <w:rsid w:val="00F52E6E"/>
    <w:rsid w:val="00F52F7D"/>
    <w:rsid w:val="00F5327A"/>
    <w:rsid w:val="00F53981"/>
    <w:rsid w:val="00F53B42"/>
    <w:rsid w:val="00F53EF2"/>
    <w:rsid w:val="00F54084"/>
    <w:rsid w:val="00F54C84"/>
    <w:rsid w:val="00F55262"/>
    <w:rsid w:val="00F5544B"/>
    <w:rsid w:val="00F55C97"/>
    <w:rsid w:val="00F56CE1"/>
    <w:rsid w:val="00F57056"/>
    <w:rsid w:val="00F57102"/>
    <w:rsid w:val="00F5779F"/>
    <w:rsid w:val="00F57BCF"/>
    <w:rsid w:val="00F6035D"/>
    <w:rsid w:val="00F61AFA"/>
    <w:rsid w:val="00F61C98"/>
    <w:rsid w:val="00F62AE2"/>
    <w:rsid w:val="00F62EC5"/>
    <w:rsid w:val="00F630D4"/>
    <w:rsid w:val="00F63576"/>
    <w:rsid w:val="00F63D04"/>
    <w:rsid w:val="00F63D12"/>
    <w:rsid w:val="00F64073"/>
    <w:rsid w:val="00F64150"/>
    <w:rsid w:val="00F6436B"/>
    <w:rsid w:val="00F645AE"/>
    <w:rsid w:val="00F654C0"/>
    <w:rsid w:val="00F658F9"/>
    <w:rsid w:val="00F65917"/>
    <w:rsid w:val="00F67872"/>
    <w:rsid w:val="00F67B00"/>
    <w:rsid w:val="00F67C4F"/>
    <w:rsid w:val="00F70087"/>
    <w:rsid w:val="00F7037B"/>
    <w:rsid w:val="00F70523"/>
    <w:rsid w:val="00F7086A"/>
    <w:rsid w:val="00F70E98"/>
    <w:rsid w:val="00F71093"/>
    <w:rsid w:val="00F7112D"/>
    <w:rsid w:val="00F71297"/>
    <w:rsid w:val="00F71464"/>
    <w:rsid w:val="00F7147E"/>
    <w:rsid w:val="00F7153E"/>
    <w:rsid w:val="00F719CE"/>
    <w:rsid w:val="00F71B5C"/>
    <w:rsid w:val="00F724E7"/>
    <w:rsid w:val="00F729CE"/>
    <w:rsid w:val="00F72EE9"/>
    <w:rsid w:val="00F730BB"/>
    <w:rsid w:val="00F73425"/>
    <w:rsid w:val="00F7353E"/>
    <w:rsid w:val="00F737F8"/>
    <w:rsid w:val="00F739B3"/>
    <w:rsid w:val="00F73B94"/>
    <w:rsid w:val="00F73E2B"/>
    <w:rsid w:val="00F73E3B"/>
    <w:rsid w:val="00F73F3F"/>
    <w:rsid w:val="00F741FB"/>
    <w:rsid w:val="00F74C80"/>
    <w:rsid w:val="00F74FD2"/>
    <w:rsid w:val="00F756C4"/>
    <w:rsid w:val="00F75926"/>
    <w:rsid w:val="00F75BE9"/>
    <w:rsid w:val="00F75D3E"/>
    <w:rsid w:val="00F75EC3"/>
    <w:rsid w:val="00F76285"/>
    <w:rsid w:val="00F76612"/>
    <w:rsid w:val="00F76D5A"/>
    <w:rsid w:val="00F76E4A"/>
    <w:rsid w:val="00F770C6"/>
    <w:rsid w:val="00F770F4"/>
    <w:rsid w:val="00F77300"/>
    <w:rsid w:val="00F77397"/>
    <w:rsid w:val="00F77920"/>
    <w:rsid w:val="00F77BCF"/>
    <w:rsid w:val="00F8077E"/>
    <w:rsid w:val="00F809F1"/>
    <w:rsid w:val="00F80AD0"/>
    <w:rsid w:val="00F81182"/>
    <w:rsid w:val="00F81723"/>
    <w:rsid w:val="00F81763"/>
    <w:rsid w:val="00F81C20"/>
    <w:rsid w:val="00F81D0A"/>
    <w:rsid w:val="00F82215"/>
    <w:rsid w:val="00F8231E"/>
    <w:rsid w:val="00F82379"/>
    <w:rsid w:val="00F82467"/>
    <w:rsid w:val="00F82728"/>
    <w:rsid w:val="00F8272D"/>
    <w:rsid w:val="00F83010"/>
    <w:rsid w:val="00F8322A"/>
    <w:rsid w:val="00F83799"/>
    <w:rsid w:val="00F83ABD"/>
    <w:rsid w:val="00F83BBE"/>
    <w:rsid w:val="00F83C24"/>
    <w:rsid w:val="00F83CD4"/>
    <w:rsid w:val="00F83DE5"/>
    <w:rsid w:val="00F84137"/>
    <w:rsid w:val="00F844CE"/>
    <w:rsid w:val="00F84FDF"/>
    <w:rsid w:val="00F85257"/>
    <w:rsid w:val="00F852EA"/>
    <w:rsid w:val="00F85550"/>
    <w:rsid w:val="00F85654"/>
    <w:rsid w:val="00F85916"/>
    <w:rsid w:val="00F85917"/>
    <w:rsid w:val="00F859CB"/>
    <w:rsid w:val="00F8630B"/>
    <w:rsid w:val="00F865D4"/>
    <w:rsid w:val="00F86D90"/>
    <w:rsid w:val="00F872C2"/>
    <w:rsid w:val="00F8744A"/>
    <w:rsid w:val="00F87AB9"/>
    <w:rsid w:val="00F90204"/>
    <w:rsid w:val="00F902B9"/>
    <w:rsid w:val="00F907DE"/>
    <w:rsid w:val="00F90BC7"/>
    <w:rsid w:val="00F918E6"/>
    <w:rsid w:val="00F91EFF"/>
    <w:rsid w:val="00F91FF2"/>
    <w:rsid w:val="00F9213E"/>
    <w:rsid w:val="00F9261A"/>
    <w:rsid w:val="00F92710"/>
    <w:rsid w:val="00F9286E"/>
    <w:rsid w:val="00F92AA0"/>
    <w:rsid w:val="00F92C0D"/>
    <w:rsid w:val="00F92CAF"/>
    <w:rsid w:val="00F92F85"/>
    <w:rsid w:val="00F9333D"/>
    <w:rsid w:val="00F933AA"/>
    <w:rsid w:val="00F933DF"/>
    <w:rsid w:val="00F93B78"/>
    <w:rsid w:val="00F9427C"/>
    <w:rsid w:val="00F943C9"/>
    <w:rsid w:val="00F95E1C"/>
    <w:rsid w:val="00F95F40"/>
    <w:rsid w:val="00F9602C"/>
    <w:rsid w:val="00F9621B"/>
    <w:rsid w:val="00F96404"/>
    <w:rsid w:val="00F96A21"/>
    <w:rsid w:val="00F96DA5"/>
    <w:rsid w:val="00F971F5"/>
    <w:rsid w:val="00F97D92"/>
    <w:rsid w:val="00FA006A"/>
    <w:rsid w:val="00FA0243"/>
    <w:rsid w:val="00FA04DF"/>
    <w:rsid w:val="00FA0D32"/>
    <w:rsid w:val="00FA1E53"/>
    <w:rsid w:val="00FA1F4D"/>
    <w:rsid w:val="00FA1FA6"/>
    <w:rsid w:val="00FA2978"/>
    <w:rsid w:val="00FA2CF5"/>
    <w:rsid w:val="00FA2D6D"/>
    <w:rsid w:val="00FA2E74"/>
    <w:rsid w:val="00FA2F36"/>
    <w:rsid w:val="00FA3287"/>
    <w:rsid w:val="00FA4496"/>
    <w:rsid w:val="00FA44FE"/>
    <w:rsid w:val="00FA473E"/>
    <w:rsid w:val="00FA4751"/>
    <w:rsid w:val="00FA4B47"/>
    <w:rsid w:val="00FA4C4A"/>
    <w:rsid w:val="00FA5E65"/>
    <w:rsid w:val="00FA6ACF"/>
    <w:rsid w:val="00FA6C32"/>
    <w:rsid w:val="00FA6CF3"/>
    <w:rsid w:val="00FA6DDD"/>
    <w:rsid w:val="00FA797A"/>
    <w:rsid w:val="00FA7A39"/>
    <w:rsid w:val="00FA7C88"/>
    <w:rsid w:val="00FA7F24"/>
    <w:rsid w:val="00FB0128"/>
    <w:rsid w:val="00FB0671"/>
    <w:rsid w:val="00FB0827"/>
    <w:rsid w:val="00FB0E52"/>
    <w:rsid w:val="00FB0EE1"/>
    <w:rsid w:val="00FB12FA"/>
    <w:rsid w:val="00FB1420"/>
    <w:rsid w:val="00FB18F0"/>
    <w:rsid w:val="00FB19A9"/>
    <w:rsid w:val="00FB2802"/>
    <w:rsid w:val="00FB2904"/>
    <w:rsid w:val="00FB2DFC"/>
    <w:rsid w:val="00FB363C"/>
    <w:rsid w:val="00FB3EE9"/>
    <w:rsid w:val="00FB4AEC"/>
    <w:rsid w:val="00FB4F58"/>
    <w:rsid w:val="00FB4FAF"/>
    <w:rsid w:val="00FB5DC3"/>
    <w:rsid w:val="00FB6014"/>
    <w:rsid w:val="00FB6B49"/>
    <w:rsid w:val="00FB6F4B"/>
    <w:rsid w:val="00FB7113"/>
    <w:rsid w:val="00FB7797"/>
    <w:rsid w:val="00FB779F"/>
    <w:rsid w:val="00FC0597"/>
    <w:rsid w:val="00FC05A5"/>
    <w:rsid w:val="00FC0961"/>
    <w:rsid w:val="00FC09C4"/>
    <w:rsid w:val="00FC0DB3"/>
    <w:rsid w:val="00FC0DF1"/>
    <w:rsid w:val="00FC124D"/>
    <w:rsid w:val="00FC14D7"/>
    <w:rsid w:val="00FC16AB"/>
    <w:rsid w:val="00FC188F"/>
    <w:rsid w:val="00FC1D6B"/>
    <w:rsid w:val="00FC2587"/>
    <w:rsid w:val="00FC2588"/>
    <w:rsid w:val="00FC277D"/>
    <w:rsid w:val="00FC2BCF"/>
    <w:rsid w:val="00FC2E10"/>
    <w:rsid w:val="00FC3438"/>
    <w:rsid w:val="00FC3EA1"/>
    <w:rsid w:val="00FC3F0A"/>
    <w:rsid w:val="00FC3FB1"/>
    <w:rsid w:val="00FC403D"/>
    <w:rsid w:val="00FC40D9"/>
    <w:rsid w:val="00FC4220"/>
    <w:rsid w:val="00FC4330"/>
    <w:rsid w:val="00FC45C0"/>
    <w:rsid w:val="00FC4A2E"/>
    <w:rsid w:val="00FC4BEC"/>
    <w:rsid w:val="00FC5269"/>
    <w:rsid w:val="00FC5695"/>
    <w:rsid w:val="00FC5814"/>
    <w:rsid w:val="00FC588A"/>
    <w:rsid w:val="00FC5C0D"/>
    <w:rsid w:val="00FC64D0"/>
    <w:rsid w:val="00FC659A"/>
    <w:rsid w:val="00FC71C4"/>
    <w:rsid w:val="00FC723E"/>
    <w:rsid w:val="00FC7431"/>
    <w:rsid w:val="00FC74C7"/>
    <w:rsid w:val="00FC7CD9"/>
    <w:rsid w:val="00FD0118"/>
    <w:rsid w:val="00FD0BAA"/>
    <w:rsid w:val="00FD0EC3"/>
    <w:rsid w:val="00FD0FB9"/>
    <w:rsid w:val="00FD1E6A"/>
    <w:rsid w:val="00FD1FAE"/>
    <w:rsid w:val="00FD22CF"/>
    <w:rsid w:val="00FD2FC5"/>
    <w:rsid w:val="00FD3797"/>
    <w:rsid w:val="00FD3985"/>
    <w:rsid w:val="00FD3D2B"/>
    <w:rsid w:val="00FD3D60"/>
    <w:rsid w:val="00FD3F58"/>
    <w:rsid w:val="00FD4C82"/>
    <w:rsid w:val="00FD5464"/>
    <w:rsid w:val="00FD548E"/>
    <w:rsid w:val="00FD57BB"/>
    <w:rsid w:val="00FD5A2B"/>
    <w:rsid w:val="00FD5E82"/>
    <w:rsid w:val="00FD5F59"/>
    <w:rsid w:val="00FD61DD"/>
    <w:rsid w:val="00FD6702"/>
    <w:rsid w:val="00FD701B"/>
    <w:rsid w:val="00FD7414"/>
    <w:rsid w:val="00FD741C"/>
    <w:rsid w:val="00FD7985"/>
    <w:rsid w:val="00FE0012"/>
    <w:rsid w:val="00FE0869"/>
    <w:rsid w:val="00FE0FD7"/>
    <w:rsid w:val="00FE19F0"/>
    <w:rsid w:val="00FE1A6B"/>
    <w:rsid w:val="00FE1AB2"/>
    <w:rsid w:val="00FE2449"/>
    <w:rsid w:val="00FE24DD"/>
    <w:rsid w:val="00FE30B6"/>
    <w:rsid w:val="00FE3487"/>
    <w:rsid w:val="00FE4837"/>
    <w:rsid w:val="00FE4C97"/>
    <w:rsid w:val="00FE5086"/>
    <w:rsid w:val="00FE522D"/>
    <w:rsid w:val="00FE536B"/>
    <w:rsid w:val="00FE5454"/>
    <w:rsid w:val="00FE57BB"/>
    <w:rsid w:val="00FE5ADB"/>
    <w:rsid w:val="00FE5F97"/>
    <w:rsid w:val="00FE600B"/>
    <w:rsid w:val="00FE6582"/>
    <w:rsid w:val="00FE66F2"/>
    <w:rsid w:val="00FE6877"/>
    <w:rsid w:val="00FE6BB1"/>
    <w:rsid w:val="00FE6D24"/>
    <w:rsid w:val="00FE7000"/>
    <w:rsid w:val="00FE7419"/>
    <w:rsid w:val="00FE7478"/>
    <w:rsid w:val="00FE7F28"/>
    <w:rsid w:val="00FF037C"/>
    <w:rsid w:val="00FF0416"/>
    <w:rsid w:val="00FF05AD"/>
    <w:rsid w:val="00FF0684"/>
    <w:rsid w:val="00FF099B"/>
    <w:rsid w:val="00FF0D4E"/>
    <w:rsid w:val="00FF0FB6"/>
    <w:rsid w:val="00FF181B"/>
    <w:rsid w:val="00FF1B9E"/>
    <w:rsid w:val="00FF21CB"/>
    <w:rsid w:val="00FF2205"/>
    <w:rsid w:val="00FF24A1"/>
    <w:rsid w:val="00FF26F4"/>
    <w:rsid w:val="00FF27E3"/>
    <w:rsid w:val="00FF28B1"/>
    <w:rsid w:val="00FF3463"/>
    <w:rsid w:val="00FF356D"/>
    <w:rsid w:val="00FF35C6"/>
    <w:rsid w:val="00FF3C3B"/>
    <w:rsid w:val="00FF3CDD"/>
    <w:rsid w:val="00FF40D9"/>
    <w:rsid w:val="00FF42B4"/>
    <w:rsid w:val="00FF47A1"/>
    <w:rsid w:val="00FF47E3"/>
    <w:rsid w:val="00FF4BB4"/>
    <w:rsid w:val="00FF4CE4"/>
    <w:rsid w:val="00FF4DB1"/>
    <w:rsid w:val="00FF5062"/>
    <w:rsid w:val="00FF5651"/>
    <w:rsid w:val="00FF5EE9"/>
    <w:rsid w:val="00FF61C4"/>
    <w:rsid w:val="00FF61EA"/>
    <w:rsid w:val="00FF6220"/>
    <w:rsid w:val="00FF628B"/>
    <w:rsid w:val="00FF6F91"/>
    <w:rsid w:val="00FF6FC5"/>
    <w:rsid w:val="00FF7223"/>
    <w:rsid w:val="00FF74A7"/>
    <w:rsid w:val="00FF7518"/>
    <w:rsid w:val="00FF7C2B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D6BD092"/>
  <w15:docId w15:val="{D54DD663-434D-4581-B96C-53103A29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26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批注文字 字符"/>
    <w:link w:val="a4"/>
    <w:rPr>
      <w:kern w:val="2"/>
      <w:sz w:val="21"/>
    </w:rPr>
  </w:style>
  <w:style w:type="character" w:customStyle="1" w:styleId="a5">
    <w:name w:val="页脚 字符"/>
    <w:link w:val="a6"/>
    <w:uiPriority w:val="99"/>
    <w:rPr>
      <w:kern w:val="2"/>
      <w:sz w:val="18"/>
      <w:szCs w:val="18"/>
    </w:rPr>
  </w:style>
  <w:style w:type="character" w:styleId="a7">
    <w:name w:val="annotation reference"/>
    <w:rPr>
      <w:sz w:val="21"/>
      <w:szCs w:val="21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批注主题 字符"/>
    <w:link w:val="aa"/>
    <w:rPr>
      <w:b/>
      <w:bCs/>
      <w:kern w:val="2"/>
      <w:sz w:val="21"/>
    </w:rPr>
  </w:style>
  <w:style w:type="paragraph" w:styleId="aa">
    <w:name w:val="annotation subject"/>
    <w:basedOn w:val="a4"/>
    <w:next w:val="a4"/>
    <w:link w:val="a9"/>
    <w:rPr>
      <w:b/>
      <w:bCs/>
    </w:rPr>
  </w:style>
  <w:style w:type="paragraph" w:styleId="a4">
    <w:name w:val="annotation text"/>
    <w:basedOn w:val="a"/>
    <w:link w:val="a3"/>
    <w:pPr>
      <w:jc w:val="left"/>
    </w:pPr>
    <w:rPr>
      <w:szCs w:val="20"/>
      <w:lang w:val="x-none" w:eastAsia="x-none"/>
    </w:rPr>
  </w:style>
  <w:style w:type="paragraph" w:styleId="ab">
    <w:name w:val="Normal Indent"/>
    <w:basedOn w:val="a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c">
    <w:name w:val="Balloon Text"/>
    <w:basedOn w:val="a"/>
    <w:rPr>
      <w:sz w:val="18"/>
      <w:szCs w:val="18"/>
    </w:rPr>
  </w:style>
  <w:style w:type="paragraph" w:styleId="a6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d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unhideWhenUsed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f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f0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0">
    <w:name w:val="标题 3 字符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f1">
    <w:name w:val="Date"/>
    <w:basedOn w:val="a"/>
    <w:next w:val="a"/>
    <w:link w:val="af2"/>
    <w:uiPriority w:val="99"/>
    <w:semiHidden/>
    <w:unhideWhenUsed/>
    <w:rsid w:val="00E83F91"/>
    <w:pPr>
      <w:ind w:leftChars="2500" w:left="100"/>
    </w:pPr>
    <w:rPr>
      <w:lang w:val="x-none" w:eastAsia="x-none"/>
    </w:rPr>
  </w:style>
  <w:style w:type="character" w:customStyle="1" w:styleId="af2">
    <w:name w:val="日期 字符"/>
    <w:link w:val="af1"/>
    <w:uiPriority w:val="99"/>
    <w:semiHidden/>
    <w:rsid w:val="00E83F91"/>
    <w:rPr>
      <w:kern w:val="2"/>
      <w:sz w:val="21"/>
      <w:szCs w:val="24"/>
    </w:rPr>
  </w:style>
  <w:style w:type="paragraph" w:styleId="af3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4">
    <w:name w:val="List Paragraph"/>
    <w:basedOn w:val="a"/>
    <w:uiPriority w:val="34"/>
    <w:qFormat/>
    <w:rsid w:val="0041233F"/>
    <w:pPr>
      <w:ind w:firstLineChars="200" w:firstLine="420"/>
    </w:pPr>
  </w:style>
  <w:style w:type="table" w:styleId="af5">
    <w:name w:val="Table Grid"/>
    <w:basedOn w:val="a1"/>
    <w:uiPriority w:val="59"/>
    <w:rsid w:val="004F6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070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208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29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554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3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62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49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7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28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12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87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577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4235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321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1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8248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8308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6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9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0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6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8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2067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9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F47C7-ECE8-4690-A34A-A2BA27322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</Template>
  <TotalTime>0</TotalTime>
  <Pages>3</Pages>
  <Words>160</Words>
  <Characters>913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HOME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Wu Jingyao (SVW MRI-1)</dc:creator>
  <cp:lastModifiedBy>Zhou Jin (SVW MRV-1)</cp:lastModifiedBy>
  <cp:revision>16</cp:revision>
  <cp:lastPrinted>2018-10-15T04:52:00Z</cp:lastPrinted>
  <dcterms:created xsi:type="dcterms:W3CDTF">2018-10-10T08:26:00Z</dcterms:created>
  <dcterms:modified xsi:type="dcterms:W3CDTF">2018-10-22T08:16:00Z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